
<file path=[Content_Types].xml><?xml version="1.0" encoding="utf-8"?>
<Types xmlns="http://schemas.openxmlformats.org/package/2006/content-types">
  <Default Extension="jpg" ContentType="image/pn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846"/>
        <w:gridCol w:w="2613"/>
        <w:gridCol w:w="108"/>
        <w:gridCol w:w="1585"/>
        <w:gridCol w:w="3864"/>
      </w:tblGrid>
      <w:tr w:rsidR="000172E5" w:rsidRPr="00846B76" w14:paraId="21D8D856" w14:textId="77777777" w:rsidTr="005978B9">
        <w:trPr>
          <w:trHeight w:val="424"/>
        </w:trPr>
        <w:tc>
          <w:tcPr>
            <w:tcW w:w="5000" w:type="pct"/>
            <w:gridSpan w:val="5"/>
            <w:tcBorders>
              <w:bottom w:val="nil"/>
            </w:tcBorders>
            <w:shd w:val="clear" w:color="auto" w:fill="C0DEF4" w:themeFill="accent1" w:themeFillTint="33"/>
            <w:vAlign w:val="bottom"/>
          </w:tcPr>
          <w:p w14:paraId="4C9C4390" w14:textId="5D1C5BC6" w:rsidR="000172E5" w:rsidRPr="00ED0530" w:rsidRDefault="00705D09" w:rsidP="00F12965">
            <w:pPr>
              <w:pStyle w:val="Titre1"/>
              <w:outlineLvl w:val="0"/>
              <w:rPr>
                <w:bCs/>
              </w:rPr>
            </w:pPr>
            <w:bookmarkStart w:id="0" w:name="_Hlk25401492"/>
            <w:r w:rsidRPr="00ED0530">
              <w:rPr>
                <w:bCs/>
              </w:rPr>
              <w:t>Description du « Pack Anniversaire »</w:t>
            </w:r>
          </w:p>
        </w:tc>
      </w:tr>
      <w:bookmarkEnd w:id="0"/>
      <w:tr w:rsidR="00E45CAE" w:rsidRPr="00846B76" w14:paraId="78E4C144" w14:textId="77777777" w:rsidTr="005978B9">
        <w:trPr>
          <w:trHeight w:val="531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180782" w14:textId="426D438D" w:rsidR="00E45CAE" w:rsidRPr="00472D6C" w:rsidRDefault="00E45CAE" w:rsidP="00E500AC">
            <w:pPr>
              <w:spacing w:before="0" w:line="360" w:lineRule="auto"/>
              <w:ind w:left="317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>Accessible à tous, quel que soit l'âge et le niveau</w:t>
            </w:r>
          </w:p>
        </w:tc>
      </w:tr>
      <w:tr w:rsidR="00E45CAE" w:rsidRPr="00846B76" w14:paraId="07BC021D" w14:textId="77777777" w:rsidTr="00472D6C">
        <w:trPr>
          <w:trHeight w:val="3270"/>
        </w:trPr>
        <w:tc>
          <w:tcPr>
            <w:tcW w:w="2857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75D947" w14:textId="4CECF7E8" w:rsidR="00E45CAE" w:rsidRPr="00472D6C" w:rsidRDefault="00E45CAE" w:rsidP="00E500AC">
            <w:pPr>
              <w:spacing w:before="0"/>
              <w:ind w:left="317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Le pack comprend :</w:t>
            </w:r>
            <w:r w:rsidRPr="00472D6C">
              <w:rPr>
                <w:b/>
                <w:bCs/>
                <w:sz w:val="24"/>
                <w:szCs w:val="24"/>
              </w:rPr>
              <w:tab/>
            </w:r>
          </w:p>
          <w:p w14:paraId="561D437F" w14:textId="1C5DA79B" w:rsidR="00E45CAE" w:rsidRPr="00472D6C" w:rsidRDefault="00E45CAE" w:rsidP="00E500AC">
            <w:pPr>
              <w:pStyle w:val="Paragraphedeliste"/>
              <w:numPr>
                <w:ilvl w:val="0"/>
                <w:numId w:val="23"/>
              </w:numPr>
              <w:spacing w:before="0"/>
              <w:ind w:left="884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 xml:space="preserve">Jeux/découverte du monde de l'escalade </w:t>
            </w:r>
            <w:r w:rsidRPr="00472D6C">
              <w:rPr>
                <w:sz w:val="24"/>
                <w:szCs w:val="24"/>
              </w:rPr>
              <w:tab/>
            </w:r>
            <w:r w:rsidRPr="00472D6C">
              <w:rPr>
                <w:sz w:val="24"/>
                <w:szCs w:val="24"/>
              </w:rPr>
              <w:tab/>
            </w:r>
            <w:r w:rsidRPr="00472D6C">
              <w:rPr>
                <w:sz w:val="24"/>
                <w:szCs w:val="24"/>
              </w:rPr>
              <w:tab/>
            </w:r>
          </w:p>
          <w:p w14:paraId="3BB33CA6" w14:textId="0FBC1619" w:rsidR="00E45CAE" w:rsidRPr="00472D6C" w:rsidRDefault="00E45CAE" w:rsidP="00E500AC">
            <w:pPr>
              <w:pStyle w:val="Paragraphedeliste"/>
              <w:numPr>
                <w:ilvl w:val="0"/>
                <w:numId w:val="23"/>
              </w:numPr>
              <w:spacing w:before="0"/>
              <w:ind w:left="884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 xml:space="preserve">Initiation à l'escalade en bloc </w:t>
            </w:r>
          </w:p>
          <w:p w14:paraId="243F433D" w14:textId="730C771B" w:rsidR="00E45CAE" w:rsidRPr="00472D6C" w:rsidRDefault="00E45CAE" w:rsidP="00E500AC">
            <w:pPr>
              <w:pStyle w:val="Paragraphedeliste"/>
              <w:numPr>
                <w:ilvl w:val="0"/>
                <w:numId w:val="23"/>
              </w:numPr>
              <w:spacing w:before="0"/>
              <w:ind w:left="884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>Escalade sur corde (auto-assureurs)</w:t>
            </w:r>
          </w:p>
          <w:p w14:paraId="20308F8D" w14:textId="71029361" w:rsidR="00E45CAE" w:rsidRPr="00472D6C" w:rsidRDefault="00E45CAE" w:rsidP="00E500AC">
            <w:pPr>
              <w:pStyle w:val="Paragraphedeliste"/>
              <w:numPr>
                <w:ilvl w:val="0"/>
                <w:numId w:val="23"/>
              </w:numPr>
              <w:spacing w:before="0"/>
              <w:ind w:left="884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>Entrée à la salle</w:t>
            </w:r>
          </w:p>
          <w:p w14:paraId="0ADCEF3F" w14:textId="58D2F2DE" w:rsidR="005978B9" w:rsidRPr="00472D6C" w:rsidRDefault="005978B9" w:rsidP="00E500AC">
            <w:pPr>
              <w:pStyle w:val="Paragraphedeliste"/>
              <w:numPr>
                <w:ilvl w:val="0"/>
                <w:numId w:val="23"/>
              </w:numPr>
              <w:spacing w:before="0"/>
              <w:ind w:left="884"/>
              <w:rPr>
                <w:sz w:val="24"/>
                <w:szCs w:val="24"/>
              </w:rPr>
            </w:pPr>
            <w:r w:rsidRPr="00472D6C">
              <w:rPr>
                <w:i/>
                <w:iCs/>
                <w:sz w:val="24"/>
                <w:szCs w:val="24"/>
              </w:rPr>
              <w:t>Une petite surprise pour chaque enfant !</w:t>
            </w:r>
          </w:p>
          <w:p w14:paraId="1ECCE56F" w14:textId="551F5391" w:rsidR="005978B9" w:rsidRPr="00472D6C" w:rsidRDefault="00E45CAE" w:rsidP="00E500AC">
            <w:pPr>
              <w:pStyle w:val="Paragraphedeliste"/>
              <w:numPr>
                <w:ilvl w:val="0"/>
                <w:numId w:val="23"/>
              </w:numPr>
              <w:spacing w:before="0"/>
              <w:ind w:left="884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 xml:space="preserve">Moment </w:t>
            </w:r>
            <w:r w:rsidR="005978B9" w:rsidRPr="00472D6C">
              <w:rPr>
                <w:sz w:val="24"/>
                <w:szCs w:val="24"/>
              </w:rPr>
              <w:t>gourmand :</w:t>
            </w:r>
            <w:r w:rsidRPr="00472D6C">
              <w:rPr>
                <w:sz w:val="24"/>
                <w:szCs w:val="24"/>
              </w:rPr>
              <w:t xml:space="preserve"> dégustation du gâteau et rafraîchissements (non compris, amenés par vos soins)</w:t>
            </w:r>
            <w:r w:rsidRPr="00472D6C">
              <w:rPr>
                <w:sz w:val="24"/>
                <w:szCs w:val="24"/>
              </w:rPr>
              <w:tab/>
            </w:r>
          </w:p>
        </w:tc>
        <w:tc>
          <w:tcPr>
            <w:tcW w:w="214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07F0B9" w14:textId="017C8324" w:rsidR="00E45CAE" w:rsidRPr="00472D6C" w:rsidRDefault="00E45CAE" w:rsidP="005978B9">
            <w:pPr>
              <w:spacing w:before="0"/>
              <w:rPr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Age :</w:t>
            </w:r>
            <w:r w:rsidRPr="00472D6C">
              <w:rPr>
                <w:sz w:val="24"/>
                <w:szCs w:val="24"/>
              </w:rPr>
              <w:t xml:space="preserve"> dès 6 ans</w:t>
            </w:r>
          </w:p>
          <w:p w14:paraId="11A8DDB6" w14:textId="77777777" w:rsidR="005978B9" w:rsidRPr="00472D6C" w:rsidRDefault="005978B9" w:rsidP="005978B9">
            <w:pPr>
              <w:spacing w:before="0"/>
              <w:rPr>
                <w:b/>
                <w:bCs/>
                <w:sz w:val="24"/>
                <w:szCs w:val="24"/>
              </w:rPr>
            </w:pPr>
          </w:p>
          <w:p w14:paraId="4CE7AF25" w14:textId="7D6E75C4" w:rsidR="00E45CAE" w:rsidRPr="00472D6C" w:rsidRDefault="00E45CAE" w:rsidP="005978B9">
            <w:pPr>
              <w:spacing w:before="0"/>
              <w:rPr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Matériel compris</w:t>
            </w:r>
            <w:r w:rsidRPr="00472D6C">
              <w:rPr>
                <w:sz w:val="24"/>
                <w:szCs w:val="24"/>
              </w:rPr>
              <w:t> : Oui, sauf chaussons d’escalade à louer sur place (location 5CHF)</w:t>
            </w:r>
          </w:p>
          <w:p w14:paraId="54CD8256" w14:textId="77777777" w:rsidR="005978B9" w:rsidRPr="00472D6C" w:rsidRDefault="005978B9" w:rsidP="005978B9">
            <w:pPr>
              <w:spacing w:before="0"/>
              <w:rPr>
                <w:b/>
                <w:bCs/>
                <w:sz w:val="24"/>
                <w:szCs w:val="24"/>
              </w:rPr>
            </w:pPr>
          </w:p>
          <w:p w14:paraId="7AE97576" w14:textId="164E4C30" w:rsidR="00E45CAE" w:rsidRPr="00472D6C" w:rsidRDefault="00E45CAE" w:rsidP="005978B9">
            <w:pPr>
              <w:spacing w:before="0"/>
              <w:rPr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Lieu </w:t>
            </w:r>
            <w:r w:rsidRPr="00472D6C">
              <w:rPr>
                <w:sz w:val="24"/>
                <w:szCs w:val="24"/>
              </w:rPr>
              <w:t>: salle C+ à colombier (NE)</w:t>
            </w:r>
          </w:p>
          <w:p w14:paraId="132B6287" w14:textId="77777777" w:rsidR="005978B9" w:rsidRPr="00472D6C" w:rsidRDefault="005978B9" w:rsidP="005978B9">
            <w:pPr>
              <w:spacing w:before="0"/>
              <w:rPr>
                <w:b/>
                <w:bCs/>
                <w:sz w:val="24"/>
                <w:szCs w:val="24"/>
              </w:rPr>
            </w:pPr>
          </w:p>
          <w:p w14:paraId="7140DCBF" w14:textId="2F9CDD50" w:rsidR="00E45CAE" w:rsidRPr="00472D6C" w:rsidRDefault="00E45CAE" w:rsidP="005978B9">
            <w:pPr>
              <w:spacing w:before="0"/>
              <w:rPr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Durée</w:t>
            </w:r>
            <w:r w:rsidRPr="00472D6C">
              <w:rPr>
                <w:b/>
                <w:bCs/>
                <w:sz w:val="24"/>
                <w:szCs w:val="24"/>
              </w:rPr>
              <w:tab/>
              <w:t>:</w:t>
            </w:r>
            <w:r w:rsidRPr="00472D6C">
              <w:rPr>
                <w:sz w:val="24"/>
                <w:szCs w:val="24"/>
              </w:rPr>
              <w:t xml:space="preserve"> 2 heures</w:t>
            </w:r>
            <w:r w:rsidRPr="00472D6C">
              <w:rPr>
                <w:sz w:val="24"/>
                <w:szCs w:val="24"/>
              </w:rPr>
              <w:tab/>
            </w:r>
            <w:r w:rsidRPr="00472D6C">
              <w:rPr>
                <w:sz w:val="24"/>
                <w:szCs w:val="24"/>
              </w:rPr>
              <w:tab/>
            </w:r>
            <w:r w:rsidRPr="00472D6C">
              <w:rPr>
                <w:sz w:val="24"/>
                <w:szCs w:val="24"/>
              </w:rPr>
              <w:tab/>
            </w:r>
          </w:p>
          <w:p w14:paraId="5712CFD5" w14:textId="78BD1D3C" w:rsidR="00472D6C" w:rsidRPr="00472D6C" w:rsidRDefault="00E45CAE" w:rsidP="00472D6C">
            <w:pPr>
              <w:spacing w:before="0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Prix </w:t>
            </w:r>
            <w:r w:rsidRPr="00472D6C">
              <w:rPr>
                <w:sz w:val="24"/>
                <w:szCs w:val="24"/>
              </w:rPr>
              <w:t xml:space="preserve">: selon devis </w:t>
            </w:r>
          </w:p>
        </w:tc>
      </w:tr>
      <w:tr w:rsidR="00E45CAE" w:rsidRPr="00846B76" w14:paraId="7F798039" w14:textId="77777777" w:rsidTr="00472D6C">
        <w:trPr>
          <w:trHeight w:val="151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861A2" w14:textId="38E6646F" w:rsidR="00E45CAE" w:rsidRPr="00472D6C" w:rsidRDefault="00E45CAE" w:rsidP="00E500AC">
            <w:pPr>
              <w:spacing w:before="0"/>
              <w:ind w:left="317"/>
              <w:rPr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Remarques :</w:t>
            </w:r>
            <w:r w:rsidR="005978B9" w:rsidRPr="00472D6C">
              <w:rPr>
                <w:b/>
                <w:bCs/>
                <w:sz w:val="24"/>
                <w:szCs w:val="24"/>
              </w:rPr>
              <w:t xml:space="preserve"> </w:t>
            </w:r>
            <w:r w:rsidR="005978B9" w:rsidRPr="00472D6C">
              <w:rPr>
                <w:sz w:val="24"/>
                <w:szCs w:val="24"/>
              </w:rPr>
              <w:t>m</w:t>
            </w:r>
            <w:r w:rsidRPr="00472D6C">
              <w:rPr>
                <w:sz w:val="24"/>
                <w:szCs w:val="24"/>
              </w:rPr>
              <w:t>aximum 8 personnes</w:t>
            </w:r>
            <w:r w:rsidR="005978B9" w:rsidRPr="00472D6C">
              <w:rPr>
                <w:b/>
                <w:sz w:val="24"/>
                <w:szCs w:val="24"/>
              </w:rPr>
              <w:t xml:space="preserve">, </w:t>
            </w:r>
            <w:r w:rsidRPr="00472D6C">
              <w:rPr>
                <w:sz w:val="24"/>
                <w:szCs w:val="24"/>
              </w:rPr>
              <w:t>50 CHF suppl. par heure suppl</w:t>
            </w:r>
            <w:r w:rsidR="005978B9" w:rsidRPr="00472D6C">
              <w:rPr>
                <w:sz w:val="24"/>
                <w:szCs w:val="24"/>
              </w:rPr>
              <w:t>.</w:t>
            </w:r>
          </w:p>
          <w:p w14:paraId="4F9E1ADD" w14:textId="2AC87E0C" w:rsidR="008B27AC" w:rsidRPr="00472D6C" w:rsidRDefault="008B27AC" w:rsidP="00E45CAE">
            <w:pPr>
              <w:spacing w:before="0"/>
              <w:rPr>
                <w:b/>
                <w:bCs/>
                <w:sz w:val="24"/>
                <w:szCs w:val="24"/>
              </w:rPr>
            </w:pPr>
          </w:p>
        </w:tc>
      </w:tr>
      <w:tr w:rsidR="005978B9" w:rsidRPr="00846B76" w14:paraId="228F8469" w14:textId="77777777" w:rsidTr="00274C54">
        <w:trPr>
          <w:trHeight w:val="585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E7E6E6" w:themeFill="background2"/>
            <w:vAlign w:val="bottom"/>
          </w:tcPr>
          <w:p w14:paraId="0832DE87" w14:textId="754E4509" w:rsidR="005978B9" w:rsidRPr="005978B9" w:rsidRDefault="005978B9" w:rsidP="005978B9">
            <w:pPr>
              <w:pStyle w:val="Titre1"/>
              <w:outlineLvl w:val="0"/>
            </w:pPr>
            <w:r>
              <w:t>Votre événement</w:t>
            </w:r>
          </w:p>
        </w:tc>
      </w:tr>
      <w:tr w:rsidR="005978B9" w:rsidRPr="00846B76" w14:paraId="64E69885" w14:textId="77777777" w:rsidTr="003A30BB">
        <w:sdt>
          <w:sdtPr>
            <w:rPr>
              <w:sz w:val="24"/>
              <w:szCs w:val="24"/>
            </w:rPr>
            <w:id w:val="-365287697"/>
            <w:placeholder>
              <w:docPart w:val="B7051F3428EF41E1A6106AA1EF0C234C"/>
            </w:placeholder>
            <w:temporary/>
            <w:showingPlcHdr/>
            <w15:appearance w15:val="hidden"/>
          </w:sdtPr>
          <w:sdtEndPr/>
          <w:sdtContent>
            <w:tc>
              <w:tcPr>
                <w:tcW w:w="1978" w:type="pct"/>
                <w:gridSpan w:val="3"/>
                <w:vAlign w:val="center"/>
              </w:tcPr>
              <w:p w14:paraId="6DDB1580" w14:textId="7EF0FBF8" w:rsidR="005978B9" w:rsidRPr="00472D6C" w:rsidRDefault="005978B9" w:rsidP="003A30BB">
                <w:pPr>
                  <w:pStyle w:val="Retraitnormal"/>
                  <w:rPr>
                    <w:sz w:val="24"/>
                    <w:szCs w:val="24"/>
                  </w:rPr>
                </w:pPr>
                <w:r w:rsidRPr="00472D6C">
                  <w:rPr>
                    <w:sz w:val="24"/>
                    <w:szCs w:val="24"/>
                    <w:lang w:bidi="fr-FR"/>
                  </w:rPr>
                  <w:t>Nom de l’événement</w:t>
                </w:r>
              </w:p>
            </w:tc>
          </w:sdtContent>
        </w:sdt>
        <w:sdt>
          <w:sdtPr>
            <w:rPr>
              <w:i/>
              <w:iCs/>
              <w:color w:val="BFBFBF" w:themeColor="background1" w:themeShade="BF"/>
              <w:sz w:val="24"/>
              <w:szCs w:val="24"/>
            </w:rPr>
            <w:id w:val="-785277243"/>
            <w:placeholder>
              <w:docPart w:val="FF55F0221DBF46B38BAD0D2FD0A09D49"/>
            </w:placeholder>
            <w:text/>
          </w:sdtPr>
          <w:sdtEndPr/>
          <w:sdtContent>
            <w:tc>
              <w:tcPr>
                <w:tcW w:w="3022" w:type="pct"/>
                <w:gridSpan w:val="2"/>
                <w:vAlign w:val="center"/>
              </w:tcPr>
              <w:p w14:paraId="08D4C06C" w14:textId="057EE069" w:rsidR="005978B9" w:rsidRPr="00472D6C" w:rsidRDefault="005978B9" w:rsidP="003A30BB">
                <w:pPr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</w:pPr>
                <w:r w:rsidRPr="00472D6C"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  <w:t>Exemple : Anniversaire Lisa</w:t>
                </w:r>
              </w:p>
            </w:tc>
          </w:sdtContent>
        </w:sdt>
      </w:tr>
      <w:tr w:rsidR="005978B9" w:rsidRPr="00846B76" w14:paraId="2FBF304A" w14:textId="77777777" w:rsidTr="003A30BB">
        <w:tc>
          <w:tcPr>
            <w:tcW w:w="1978" w:type="pct"/>
            <w:gridSpan w:val="3"/>
            <w:vAlign w:val="center"/>
          </w:tcPr>
          <w:p w14:paraId="7AD752FF" w14:textId="2481184A" w:rsidR="005978B9" w:rsidRPr="00472D6C" w:rsidRDefault="00F31956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497467533"/>
                <w:placeholder>
                  <w:docPart w:val="BE8C44A349004BDC837BA34E7016A8E1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Date</w:t>
                </w:r>
              </w:sdtContent>
            </w:sdt>
            <w:r w:rsidR="005978B9" w:rsidRPr="00472D6C">
              <w:rPr>
                <w:sz w:val="24"/>
                <w:szCs w:val="24"/>
              </w:rPr>
              <w:t>*</w:t>
            </w:r>
          </w:p>
        </w:tc>
        <w:sdt>
          <w:sdtPr>
            <w:rPr>
              <w:sz w:val="24"/>
              <w:szCs w:val="24"/>
            </w:rPr>
            <w:id w:val="1362322968"/>
            <w:placeholder>
              <w:docPart w:val="725A22CE4E4749B0873139D385CF9486"/>
            </w:placeholder>
            <w:showingPlcHdr/>
            <w:date>
              <w:dateFormat w:val="dd.MM.yyyy"/>
              <w:lid w:val="fr-CH"/>
              <w:storeMappedDataAs w:val="dateTime"/>
              <w:calendar w:val="gregorian"/>
            </w:date>
          </w:sdtPr>
          <w:sdtEndPr/>
          <w:sdtContent>
            <w:tc>
              <w:tcPr>
                <w:tcW w:w="3022" w:type="pct"/>
                <w:gridSpan w:val="2"/>
                <w:vAlign w:val="center"/>
              </w:tcPr>
              <w:p w14:paraId="560598AE" w14:textId="6C5F7A32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une date.</w:t>
                </w:r>
              </w:p>
            </w:tc>
          </w:sdtContent>
        </w:sdt>
      </w:tr>
      <w:tr w:rsidR="005978B9" w:rsidRPr="00846B76" w14:paraId="1B3FE565" w14:textId="77777777" w:rsidTr="003A30BB">
        <w:tc>
          <w:tcPr>
            <w:tcW w:w="1978" w:type="pct"/>
            <w:gridSpan w:val="3"/>
            <w:vAlign w:val="center"/>
          </w:tcPr>
          <w:p w14:paraId="0C34270C" w14:textId="0F300F50" w:rsidR="005978B9" w:rsidRPr="00472D6C" w:rsidRDefault="00F31956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040327254"/>
                <w:placeholder>
                  <w:docPart w:val="F952E39DAC23466C8439EE2BE11CDDDF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Heure</w:t>
                </w:r>
              </w:sdtContent>
            </w:sdt>
            <w:r w:rsidR="005978B9" w:rsidRPr="00472D6C">
              <w:rPr>
                <w:sz w:val="24"/>
                <w:szCs w:val="24"/>
              </w:rPr>
              <w:t>*</w:t>
            </w:r>
          </w:p>
        </w:tc>
        <w:sdt>
          <w:sdtPr>
            <w:rPr>
              <w:i/>
              <w:iCs/>
              <w:color w:val="BFBFBF" w:themeColor="background1" w:themeShade="BF"/>
              <w:sz w:val="24"/>
              <w:szCs w:val="24"/>
            </w:rPr>
            <w:id w:val="1058201908"/>
            <w:placeholder>
              <w:docPart w:val="CA55D8032B034A2F8C1FB61EBA4971AC"/>
            </w:placeholder>
            <w:text/>
          </w:sdtPr>
          <w:sdtEndPr/>
          <w:sdtContent>
            <w:tc>
              <w:tcPr>
                <w:tcW w:w="3022" w:type="pct"/>
                <w:gridSpan w:val="2"/>
                <w:vAlign w:val="center"/>
              </w:tcPr>
              <w:p w14:paraId="293CC435" w14:textId="6EF079D3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  <w:t>Exemple : 14h00 à 16h00</w:t>
                </w:r>
              </w:p>
            </w:tc>
          </w:sdtContent>
        </w:sdt>
      </w:tr>
      <w:tr w:rsidR="005978B9" w:rsidRPr="00846B76" w14:paraId="2E491B45" w14:textId="77777777" w:rsidTr="003A30BB">
        <w:trPr>
          <w:trHeight w:val="64"/>
        </w:trPr>
        <w:sdt>
          <w:sdtPr>
            <w:rPr>
              <w:sz w:val="24"/>
              <w:szCs w:val="24"/>
            </w:rPr>
            <w:id w:val="-1686427066"/>
            <w:placeholder>
              <w:docPart w:val="D9EE329B877247E597C860CE8A59DEF6"/>
            </w:placeholder>
            <w:temporary/>
            <w:showingPlcHdr/>
            <w15:appearance w15:val="hidden"/>
          </w:sdtPr>
          <w:sdtEndPr/>
          <w:sdtContent>
            <w:tc>
              <w:tcPr>
                <w:tcW w:w="1978" w:type="pct"/>
                <w:gridSpan w:val="3"/>
                <w:vAlign w:val="center"/>
              </w:tcPr>
              <w:p w14:paraId="54AC61FF" w14:textId="77777777" w:rsidR="005978B9" w:rsidRPr="00472D6C" w:rsidRDefault="005978B9" w:rsidP="003A30BB">
                <w:pPr>
                  <w:pStyle w:val="Retraitnormal"/>
                  <w:rPr>
                    <w:sz w:val="24"/>
                    <w:szCs w:val="24"/>
                  </w:rPr>
                </w:pPr>
                <w:r w:rsidRPr="00472D6C">
                  <w:rPr>
                    <w:sz w:val="24"/>
                    <w:szCs w:val="24"/>
                    <w:lang w:bidi="fr-FR"/>
                  </w:rPr>
                  <w:t>Lieu</w:t>
                </w:r>
              </w:p>
            </w:tc>
          </w:sdtContent>
        </w:sdt>
        <w:tc>
          <w:tcPr>
            <w:tcW w:w="3022" w:type="pct"/>
            <w:gridSpan w:val="2"/>
            <w:vAlign w:val="center"/>
          </w:tcPr>
          <w:p w14:paraId="743848AD" w14:textId="5B2F26BF" w:rsidR="005978B9" w:rsidRPr="00472D6C" w:rsidRDefault="005978B9" w:rsidP="003A30BB">
            <w:pPr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>Salle d’escalade C+ à Colombier</w:t>
            </w:r>
          </w:p>
        </w:tc>
      </w:tr>
      <w:tr w:rsidR="005978B9" w:rsidRPr="00E204FF" w14:paraId="5E552D57" w14:textId="77777777" w:rsidTr="00ED0530">
        <w:sdt>
          <w:sdtPr>
            <w:id w:val="-1649273076"/>
            <w:placeholder>
              <w:docPart w:val="DD05971BE1B241A8AB50091E260CD02E"/>
            </w:placeholder>
            <w:temporary/>
            <w:showingPlcHdr/>
            <w15:appearance w15:val="hidden"/>
          </w:sdtPr>
          <w:sdtEndPr/>
          <w:sdtContent>
            <w:tc>
              <w:tcPr>
                <w:tcW w:w="5000" w:type="pct"/>
                <w:gridSpan w:val="5"/>
                <w:shd w:val="clear" w:color="auto" w:fill="E7E6E6" w:themeFill="background2"/>
                <w:vAlign w:val="bottom"/>
              </w:tcPr>
              <w:p w14:paraId="3A0EA177" w14:textId="77777777" w:rsidR="005978B9" w:rsidRPr="00E204FF" w:rsidRDefault="005978B9" w:rsidP="005978B9">
                <w:pPr>
                  <w:pStyle w:val="Titre1"/>
                  <w:outlineLvl w:val="0"/>
                </w:pPr>
                <w:r w:rsidRPr="00E204FF">
                  <w:rPr>
                    <w:lang w:bidi="fr-FR"/>
                  </w:rPr>
                  <w:t>Coordonnées de l’organisateur</w:t>
                </w:r>
              </w:p>
            </w:tc>
          </w:sdtContent>
        </w:sdt>
      </w:tr>
      <w:tr w:rsidR="006C4865" w:rsidRPr="00846B76" w14:paraId="1B2C7B67" w14:textId="77777777" w:rsidTr="003A30BB">
        <w:tc>
          <w:tcPr>
            <w:tcW w:w="1978" w:type="pct"/>
            <w:gridSpan w:val="3"/>
            <w:vAlign w:val="center"/>
          </w:tcPr>
          <w:p w14:paraId="04B95E04" w14:textId="7BB2EB71" w:rsidR="005978B9" w:rsidRPr="00472D6C" w:rsidRDefault="00F31956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2047821762"/>
                <w:placeholder>
                  <w:docPart w:val="2A1A18C2048443C393AF1EAF0B436CFF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Nom</w:t>
                </w:r>
              </w:sdtContent>
            </w:sdt>
            <w:r w:rsidR="005412A0" w:rsidRPr="00472D6C">
              <w:rPr>
                <w:sz w:val="24"/>
                <w:szCs w:val="24"/>
              </w:rPr>
              <w:t xml:space="preserve">  &amp; Prénom (obligatoire)</w:t>
            </w:r>
          </w:p>
        </w:tc>
        <w:sdt>
          <w:sdtPr>
            <w:rPr>
              <w:i/>
              <w:iCs/>
              <w:color w:val="BFBFBF" w:themeColor="background1" w:themeShade="BF"/>
              <w:sz w:val="24"/>
              <w:szCs w:val="24"/>
            </w:rPr>
            <w:id w:val="-750501384"/>
            <w:placeholder>
              <w:docPart w:val="A224822700F2443D936E11143CDC343B"/>
            </w:placeholder>
            <w:text/>
          </w:sdtPr>
          <w:sdtEndPr/>
          <w:sdtContent>
            <w:tc>
              <w:tcPr>
                <w:tcW w:w="3022" w:type="pct"/>
                <w:gridSpan w:val="2"/>
                <w:vAlign w:val="center"/>
              </w:tcPr>
              <w:p w14:paraId="56587926" w14:textId="61071445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  <w:t>Exemple : Mme DUPONT Isaline</w:t>
                </w:r>
              </w:p>
            </w:tc>
          </w:sdtContent>
        </w:sdt>
      </w:tr>
      <w:tr w:rsidR="006C4865" w:rsidRPr="00846B76" w14:paraId="7FADB8A0" w14:textId="77777777" w:rsidTr="003A30BB">
        <w:tc>
          <w:tcPr>
            <w:tcW w:w="1978" w:type="pct"/>
            <w:gridSpan w:val="3"/>
            <w:vAlign w:val="center"/>
          </w:tcPr>
          <w:p w14:paraId="1486D4AB" w14:textId="1A1AC6F5" w:rsidR="005978B9" w:rsidRPr="00472D6C" w:rsidRDefault="00F31956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368443858"/>
                <w:placeholder>
                  <w:docPart w:val="8D21C0BC1B8D4D669C020ECE09D652DE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Téléphone</w:t>
                </w:r>
              </w:sdtContent>
            </w:sdt>
            <w:r w:rsidR="005412A0" w:rsidRPr="00472D6C">
              <w:rPr>
                <w:sz w:val="24"/>
                <w:szCs w:val="24"/>
              </w:rPr>
              <w:t xml:space="preserve"> (obligatoire)</w:t>
            </w:r>
          </w:p>
        </w:tc>
        <w:sdt>
          <w:sdtPr>
            <w:rPr>
              <w:sz w:val="24"/>
              <w:szCs w:val="24"/>
            </w:rPr>
            <w:id w:val="-601794398"/>
            <w:placeholder>
              <w:docPart w:val="BF20DBA107A449F5919EAE2F203FDA76"/>
            </w:placeholder>
            <w:showingPlcHdr/>
            <w:text/>
          </w:sdtPr>
          <w:sdtEndPr/>
          <w:sdtContent>
            <w:tc>
              <w:tcPr>
                <w:tcW w:w="3022" w:type="pct"/>
                <w:gridSpan w:val="2"/>
                <w:vAlign w:val="center"/>
              </w:tcPr>
              <w:p w14:paraId="13996B15" w14:textId="4CEE4356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6C4865" w:rsidRPr="00846B76" w14:paraId="25C0FD6B" w14:textId="77777777" w:rsidTr="003A30BB">
        <w:tc>
          <w:tcPr>
            <w:tcW w:w="1978" w:type="pct"/>
            <w:gridSpan w:val="3"/>
            <w:vAlign w:val="center"/>
          </w:tcPr>
          <w:p w14:paraId="4690D493" w14:textId="6C6328DF" w:rsidR="005978B9" w:rsidRPr="00472D6C" w:rsidRDefault="00F31956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359804501"/>
                <w:placeholder>
                  <w:docPart w:val="ECE2D9AC375F469FA0AFED17FC30567E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Adresse e-mail</w:t>
                </w:r>
              </w:sdtContent>
            </w:sdt>
            <w:r w:rsidR="005412A0" w:rsidRPr="00472D6C">
              <w:rPr>
                <w:sz w:val="24"/>
                <w:szCs w:val="24"/>
              </w:rPr>
              <w:t xml:space="preserve"> (obligatoire)</w:t>
            </w:r>
          </w:p>
        </w:tc>
        <w:sdt>
          <w:sdtPr>
            <w:rPr>
              <w:sz w:val="24"/>
              <w:szCs w:val="24"/>
            </w:rPr>
            <w:id w:val="432711233"/>
            <w:placeholder>
              <w:docPart w:val="249DE2BFE18C47578AF82C962AF5500F"/>
            </w:placeholder>
            <w:showingPlcHdr/>
            <w:text/>
          </w:sdtPr>
          <w:sdtEndPr/>
          <w:sdtContent>
            <w:tc>
              <w:tcPr>
                <w:tcW w:w="3022" w:type="pct"/>
                <w:gridSpan w:val="2"/>
                <w:vAlign w:val="center"/>
              </w:tcPr>
              <w:p w14:paraId="3D37EE62" w14:textId="3B20F94A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6C4865" w:rsidRPr="00E204FF" w14:paraId="57990B7B" w14:textId="77777777" w:rsidTr="003A30BB">
        <w:trPr>
          <w:trHeight w:val="3330"/>
        </w:trPr>
        <w:tc>
          <w:tcPr>
            <w:tcW w:w="1978" w:type="pct"/>
            <w:gridSpan w:val="3"/>
          </w:tcPr>
          <w:p w14:paraId="77C6C736" w14:textId="76B5C687" w:rsidR="005978B9" w:rsidRPr="00472D6C" w:rsidRDefault="005978B9" w:rsidP="003A30BB">
            <w:pPr>
              <w:ind w:left="319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>Questions &amp; remarques</w:t>
            </w:r>
          </w:p>
        </w:tc>
        <w:sdt>
          <w:sdtPr>
            <w:rPr>
              <w:sz w:val="24"/>
              <w:szCs w:val="24"/>
            </w:rPr>
            <w:id w:val="-281579841"/>
            <w:placeholder>
              <w:docPart w:val="234BC82BF0B9461891EE72E106BF2BF4"/>
            </w:placeholder>
            <w:showingPlcHdr/>
            <w:text/>
          </w:sdtPr>
          <w:sdtEndPr/>
          <w:sdtContent>
            <w:tc>
              <w:tcPr>
                <w:tcW w:w="3022" w:type="pct"/>
                <w:gridSpan w:val="2"/>
              </w:tcPr>
              <w:p w14:paraId="1FD55E8D" w14:textId="77777777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5978B9" w:rsidRPr="00846B76" w14:paraId="163131EE" w14:textId="77777777" w:rsidTr="00ED0530">
        <w:tc>
          <w:tcPr>
            <w:tcW w:w="5000" w:type="pct"/>
            <w:gridSpan w:val="5"/>
            <w:shd w:val="clear" w:color="auto" w:fill="E7E6E6" w:themeFill="background2"/>
          </w:tcPr>
          <w:p w14:paraId="255A59BB" w14:textId="4251542F" w:rsidR="005978B9" w:rsidRPr="00E204FF" w:rsidRDefault="005978B9" w:rsidP="005978B9">
            <w:pPr>
              <w:pStyle w:val="Titre1"/>
              <w:outlineLvl w:val="0"/>
            </w:pPr>
            <w:r>
              <w:lastRenderedPageBreak/>
              <w:t>Informations sur le groupe (max. 8 personnes)</w:t>
            </w:r>
            <w:r>
              <w:rPr>
                <w:rStyle w:val="Appelnotedebasdep"/>
              </w:rPr>
              <w:footnoteReference w:id="1"/>
            </w:r>
          </w:p>
        </w:tc>
      </w:tr>
      <w:tr w:rsidR="005978B9" w:rsidRPr="00846B76" w14:paraId="003C0BD7" w14:textId="77777777" w:rsidTr="003A30BB">
        <w:trPr>
          <w:trHeight w:val="542"/>
        </w:trPr>
        <w:tc>
          <w:tcPr>
            <w:tcW w:w="469" w:type="pct"/>
            <w:vAlign w:val="center"/>
          </w:tcPr>
          <w:p w14:paraId="78552683" w14:textId="285D228E" w:rsidR="005978B9" w:rsidRPr="00472D6C" w:rsidRDefault="005978B9" w:rsidP="003A30BB">
            <w:pPr>
              <w:pStyle w:val="Retraitnormal"/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pct"/>
            <w:vAlign w:val="center"/>
          </w:tcPr>
          <w:p w14:paraId="2DD92791" w14:textId="6F537D03" w:rsidR="005978B9" w:rsidRPr="00472D6C" w:rsidRDefault="005978B9" w:rsidP="003A30BB">
            <w:pPr>
              <w:spacing w:before="0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Prénom</w:t>
            </w:r>
          </w:p>
        </w:tc>
        <w:tc>
          <w:tcPr>
            <w:tcW w:w="939" w:type="pct"/>
            <w:gridSpan w:val="2"/>
            <w:vAlign w:val="center"/>
          </w:tcPr>
          <w:p w14:paraId="7D80548E" w14:textId="34CC5F53" w:rsidR="005978B9" w:rsidRPr="00472D6C" w:rsidRDefault="005978B9" w:rsidP="003A30BB">
            <w:pPr>
              <w:spacing w:before="0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Age</w:t>
            </w:r>
            <w:r w:rsidR="005412A0" w:rsidRPr="00472D6C">
              <w:rPr>
                <w:rStyle w:val="Appelnotedebasdep"/>
                <w:b/>
                <w:bCs/>
                <w:sz w:val="24"/>
                <w:szCs w:val="24"/>
              </w:rPr>
              <w:footnoteReference w:id="2"/>
            </w:r>
          </w:p>
        </w:tc>
        <w:tc>
          <w:tcPr>
            <w:tcW w:w="2143" w:type="pct"/>
            <w:vAlign w:val="center"/>
          </w:tcPr>
          <w:p w14:paraId="63947398" w14:textId="6E3B1B46" w:rsidR="00472D6C" w:rsidRDefault="005978B9" w:rsidP="003A30BB">
            <w:pPr>
              <w:spacing w:before="0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Possède déjà des chausson</w:t>
            </w:r>
            <w:r w:rsidR="00472D6C">
              <w:rPr>
                <w:b/>
                <w:bCs/>
                <w:sz w:val="24"/>
                <w:szCs w:val="24"/>
              </w:rPr>
              <w:t>s</w:t>
            </w:r>
          </w:p>
          <w:p w14:paraId="75B3727D" w14:textId="548E6536" w:rsidR="005978B9" w:rsidRPr="00472D6C" w:rsidRDefault="005978B9" w:rsidP="003A30BB">
            <w:pPr>
              <w:spacing w:before="0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(</w:t>
            </w:r>
            <w:r w:rsidR="00472D6C">
              <w:rPr>
                <w:b/>
                <w:bCs/>
                <w:sz w:val="24"/>
                <w:szCs w:val="24"/>
              </w:rPr>
              <w:t xml:space="preserve">si non, </w:t>
            </w:r>
            <w:r w:rsidRPr="00472D6C">
              <w:rPr>
                <w:b/>
                <w:bCs/>
                <w:sz w:val="24"/>
                <w:szCs w:val="24"/>
              </w:rPr>
              <w:t>location 5CHF</w:t>
            </w:r>
            <w:r w:rsidR="00472D6C">
              <w:rPr>
                <w:b/>
                <w:bCs/>
                <w:sz w:val="24"/>
                <w:szCs w:val="24"/>
              </w:rPr>
              <w:t xml:space="preserve"> suppl.</w:t>
            </w:r>
            <w:r w:rsidRPr="00472D6C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5978B9" w:rsidRPr="00846B76" w14:paraId="30DE522D" w14:textId="77777777" w:rsidTr="003A30BB">
        <w:tc>
          <w:tcPr>
            <w:tcW w:w="469" w:type="pct"/>
            <w:vAlign w:val="center"/>
          </w:tcPr>
          <w:p w14:paraId="1A9EF646" w14:textId="116C2E40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49" w:type="pct"/>
            <w:vAlign w:val="center"/>
          </w:tcPr>
          <w:p w14:paraId="1297F365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71EE576F" w14:textId="247E0BD0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5F5A93A0" w14:textId="12AC2AB0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34AB99C9" w14:textId="77777777" w:rsidTr="003A30BB">
        <w:tc>
          <w:tcPr>
            <w:tcW w:w="469" w:type="pct"/>
            <w:vAlign w:val="center"/>
          </w:tcPr>
          <w:p w14:paraId="5C03475C" w14:textId="7E36FA35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49" w:type="pct"/>
            <w:vAlign w:val="center"/>
          </w:tcPr>
          <w:p w14:paraId="32FCBA26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4862D5AD" w14:textId="07827630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57CB7DF2" w14:textId="4E30FCE6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419838DF" w14:textId="77777777" w:rsidTr="003A30BB">
        <w:tc>
          <w:tcPr>
            <w:tcW w:w="469" w:type="pct"/>
            <w:vAlign w:val="center"/>
          </w:tcPr>
          <w:p w14:paraId="36378AF0" w14:textId="1E29B380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49" w:type="pct"/>
            <w:vAlign w:val="center"/>
          </w:tcPr>
          <w:p w14:paraId="2C8F10C1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240425F5" w14:textId="081519E5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0BD9E7A4" w14:textId="19CB36DB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48A8DE31" w14:textId="77777777" w:rsidTr="003A30BB">
        <w:tc>
          <w:tcPr>
            <w:tcW w:w="469" w:type="pct"/>
            <w:vAlign w:val="center"/>
          </w:tcPr>
          <w:p w14:paraId="6973390A" w14:textId="40D7ECDF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49" w:type="pct"/>
            <w:vAlign w:val="center"/>
          </w:tcPr>
          <w:p w14:paraId="1AFA1C1C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04602E78" w14:textId="7BC04A94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78E37267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142E4CC3" w14:textId="77777777" w:rsidTr="003A30BB">
        <w:tc>
          <w:tcPr>
            <w:tcW w:w="469" w:type="pct"/>
            <w:vAlign w:val="center"/>
          </w:tcPr>
          <w:p w14:paraId="61704403" w14:textId="36A709C5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49" w:type="pct"/>
            <w:vAlign w:val="center"/>
          </w:tcPr>
          <w:p w14:paraId="5E72F8D1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2AEE2280" w14:textId="69F7B1F5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0CAE4233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76DA8E46" w14:textId="77777777" w:rsidTr="003A30BB">
        <w:tc>
          <w:tcPr>
            <w:tcW w:w="469" w:type="pct"/>
            <w:vAlign w:val="center"/>
          </w:tcPr>
          <w:p w14:paraId="45C8C4D6" w14:textId="412E8D7A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49" w:type="pct"/>
            <w:vAlign w:val="center"/>
          </w:tcPr>
          <w:p w14:paraId="5B872087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42341039" w14:textId="123377C9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625F2350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3DDCBDF4" w14:textId="77777777" w:rsidTr="003A30BB">
        <w:tc>
          <w:tcPr>
            <w:tcW w:w="469" w:type="pct"/>
            <w:vAlign w:val="center"/>
          </w:tcPr>
          <w:p w14:paraId="7FA4B805" w14:textId="31F66307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49" w:type="pct"/>
            <w:vAlign w:val="center"/>
          </w:tcPr>
          <w:p w14:paraId="2E97D783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6D349698" w14:textId="3407E98F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15822BF3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096FF923" w14:textId="77777777" w:rsidTr="003A30BB">
        <w:tc>
          <w:tcPr>
            <w:tcW w:w="469" w:type="pct"/>
            <w:vAlign w:val="center"/>
          </w:tcPr>
          <w:p w14:paraId="75948259" w14:textId="5441D7FC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49" w:type="pct"/>
            <w:vAlign w:val="center"/>
          </w:tcPr>
          <w:p w14:paraId="13E42FBC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14:paraId="5D597EED" w14:textId="0853DA23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4D6727D5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36B7E305" w14:textId="77777777" w:rsidTr="006C4865">
        <w:trPr>
          <w:trHeight w:val="129"/>
        </w:trPr>
        <w:tc>
          <w:tcPr>
            <w:tcW w:w="5000" w:type="pct"/>
            <w:gridSpan w:val="5"/>
            <w:shd w:val="clear" w:color="auto" w:fill="E7E6E6" w:themeFill="background2"/>
            <w:vAlign w:val="center"/>
          </w:tcPr>
          <w:p w14:paraId="0C23065D" w14:textId="5EEA2C94" w:rsidR="005978B9" w:rsidRPr="00ED0530" w:rsidRDefault="005978B9" w:rsidP="005978B9">
            <w:pPr>
              <w:pStyle w:val="Titre1"/>
              <w:outlineLvl w:val="0"/>
            </w:pPr>
            <w:r>
              <w:t>Demande de devis</w:t>
            </w:r>
            <w:r w:rsidR="00472D6C">
              <w:t xml:space="preserve"> </w:t>
            </w:r>
            <w:r w:rsidR="00472D6C">
              <w:rPr>
                <w:b w:val="0"/>
                <w:bCs/>
                <w:sz w:val="16"/>
                <w:szCs w:val="16"/>
              </w:rPr>
              <w:t>Me</w:t>
            </w:r>
            <w:r w:rsidR="00472D6C" w:rsidRPr="00472D6C">
              <w:rPr>
                <w:b w:val="0"/>
                <w:bCs/>
                <w:sz w:val="16"/>
                <w:szCs w:val="16"/>
              </w:rPr>
              <w:t xml:space="preserve">rci de </w:t>
            </w:r>
            <w:r w:rsidR="00472D6C">
              <w:rPr>
                <w:b w:val="0"/>
                <w:bCs/>
                <w:sz w:val="16"/>
                <w:szCs w:val="16"/>
              </w:rPr>
              <w:t xml:space="preserve">ne </w:t>
            </w:r>
            <w:r w:rsidR="00472D6C" w:rsidRPr="00472D6C">
              <w:rPr>
                <w:b w:val="0"/>
                <w:bCs/>
                <w:sz w:val="16"/>
                <w:szCs w:val="16"/>
              </w:rPr>
              <w:t>cocher 1 seule case</w:t>
            </w:r>
            <w:r w:rsidR="00472D6C">
              <w:rPr>
                <w:b w:val="0"/>
                <w:bCs/>
                <w:sz w:val="16"/>
                <w:szCs w:val="16"/>
              </w:rPr>
              <w:t xml:space="preserve"> </w:t>
            </w:r>
          </w:p>
        </w:tc>
      </w:tr>
      <w:tr w:rsidR="006C4865" w:rsidRPr="00846B76" w14:paraId="1B0EA702" w14:textId="77777777" w:rsidTr="006C4865">
        <w:tc>
          <w:tcPr>
            <w:tcW w:w="5000" w:type="pct"/>
            <w:gridSpan w:val="5"/>
            <w:vAlign w:val="center"/>
          </w:tcPr>
          <w:p w14:paraId="56D09349" w14:textId="5D39FAD3" w:rsidR="004732AE" w:rsidRPr="00472D6C" w:rsidRDefault="00F31956" w:rsidP="004732AE">
            <w:pPr>
              <w:spacing w:before="0"/>
              <w:jc w:val="center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845901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C4865" w:rsidRPr="00472D6C">
              <w:rPr>
                <w:sz w:val="24"/>
                <w:szCs w:val="24"/>
              </w:rPr>
              <w:t xml:space="preserve"> Oui, merci de m’envoyer le devis par e-mail</w:t>
            </w:r>
            <w:r w:rsidR="004732AE" w:rsidRPr="00472D6C">
              <w:rPr>
                <w:sz w:val="24"/>
                <w:szCs w:val="24"/>
              </w:rPr>
              <w:t>.</w:t>
            </w:r>
          </w:p>
          <w:p w14:paraId="49C80FB0" w14:textId="5271F523" w:rsidR="006C4865" w:rsidRPr="00472D6C" w:rsidRDefault="004732AE" w:rsidP="004732AE">
            <w:pPr>
              <w:spacing w:before="0"/>
              <w:jc w:val="center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>Je vous recontacterai en cas d’intérêt</w:t>
            </w:r>
          </w:p>
        </w:tc>
      </w:tr>
      <w:tr w:rsidR="006C4865" w:rsidRPr="00846B76" w14:paraId="7F2C0DFF" w14:textId="77777777" w:rsidTr="006C4865">
        <w:tc>
          <w:tcPr>
            <w:tcW w:w="5000" w:type="pct"/>
            <w:gridSpan w:val="5"/>
            <w:vAlign w:val="center"/>
          </w:tcPr>
          <w:p w14:paraId="36A55148" w14:textId="72DB5B8A" w:rsidR="00472D6C" w:rsidRPr="00472D6C" w:rsidRDefault="00F31956" w:rsidP="00472D6C">
            <w:pPr>
              <w:spacing w:before="0"/>
              <w:jc w:val="center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629020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C4865" w:rsidRPr="00472D6C">
              <w:rPr>
                <w:sz w:val="24"/>
                <w:szCs w:val="24"/>
              </w:rPr>
              <w:t xml:space="preserve"> Oui, merci de me contacter par téléphone et de m’envoyer le devis</w:t>
            </w:r>
          </w:p>
        </w:tc>
      </w:tr>
      <w:tr w:rsidR="005412A0" w:rsidRPr="00846B76" w14:paraId="0475EB65" w14:textId="77777777" w:rsidTr="005412A0">
        <w:tc>
          <w:tcPr>
            <w:tcW w:w="5000" w:type="pct"/>
            <w:gridSpan w:val="5"/>
            <w:shd w:val="clear" w:color="auto" w:fill="E7E6E6" w:themeFill="background2"/>
            <w:vAlign w:val="center"/>
          </w:tcPr>
          <w:p w14:paraId="1EB0ECB7" w14:textId="28B7542C" w:rsidR="005412A0" w:rsidRPr="004732AE" w:rsidRDefault="005412A0" w:rsidP="005412A0">
            <w:pPr>
              <w:pStyle w:val="Titre1"/>
              <w:outlineLvl w:val="0"/>
            </w:pPr>
            <w:r>
              <w:t>Informations importantes</w:t>
            </w:r>
          </w:p>
        </w:tc>
      </w:tr>
      <w:tr w:rsidR="005412A0" w:rsidRPr="00846B76" w14:paraId="03D6195E" w14:textId="77777777" w:rsidTr="00472D6C">
        <w:trPr>
          <w:trHeight w:val="1127"/>
        </w:trPr>
        <w:tc>
          <w:tcPr>
            <w:tcW w:w="5000" w:type="pct"/>
            <w:gridSpan w:val="5"/>
            <w:vAlign w:val="center"/>
          </w:tcPr>
          <w:p w14:paraId="7699C2E1" w14:textId="2B7CD190" w:rsidR="005412A0" w:rsidRPr="00472D6C" w:rsidRDefault="005412A0" w:rsidP="006A5528">
            <w:pPr>
              <w:spacing w:before="0"/>
              <w:ind w:left="317"/>
              <w:jc w:val="both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 xml:space="preserve">En cas d’annulation, </w:t>
            </w:r>
            <w:r w:rsidRPr="00472D6C">
              <w:rPr>
                <w:i/>
                <w:iCs/>
                <w:sz w:val="24"/>
                <w:szCs w:val="24"/>
              </w:rPr>
              <w:t>lapassiongrimpe</w:t>
            </w:r>
            <w:r w:rsidRPr="00472D6C">
              <w:rPr>
                <w:sz w:val="24"/>
                <w:szCs w:val="24"/>
              </w:rPr>
              <w:t xml:space="preserve"> vous </w:t>
            </w:r>
            <w:r w:rsidR="00472D6C" w:rsidRPr="00472D6C">
              <w:rPr>
                <w:sz w:val="24"/>
                <w:szCs w:val="24"/>
              </w:rPr>
              <w:t>facturera des</w:t>
            </w:r>
            <w:r w:rsidRPr="00472D6C">
              <w:rPr>
                <w:sz w:val="24"/>
                <w:szCs w:val="24"/>
              </w:rPr>
              <w:t xml:space="preserve"> frais d’annulation s’élevant à </w:t>
            </w:r>
            <w:r w:rsidR="00F31956">
              <w:rPr>
                <w:sz w:val="24"/>
                <w:szCs w:val="24"/>
              </w:rPr>
              <w:t>40 CHF</w:t>
            </w:r>
            <w:r w:rsidR="00472D6C" w:rsidRPr="00472D6C">
              <w:rPr>
                <w:sz w:val="24"/>
                <w:szCs w:val="24"/>
              </w:rPr>
              <w:t xml:space="preserve"> CHF </w:t>
            </w:r>
            <w:r w:rsidRPr="00472D6C">
              <w:rPr>
                <w:sz w:val="24"/>
                <w:szCs w:val="24"/>
              </w:rPr>
              <w:t>pour une annulation 24H avant l’</w:t>
            </w:r>
            <w:r w:rsidR="00472D6C" w:rsidRPr="00472D6C">
              <w:rPr>
                <w:sz w:val="24"/>
                <w:szCs w:val="24"/>
              </w:rPr>
              <w:t>événement</w:t>
            </w:r>
            <w:r w:rsidRPr="00472D6C">
              <w:rPr>
                <w:sz w:val="24"/>
                <w:szCs w:val="24"/>
              </w:rPr>
              <w:t xml:space="preserve"> et </w:t>
            </w:r>
            <w:r w:rsidR="00F31956">
              <w:rPr>
                <w:sz w:val="24"/>
                <w:szCs w:val="24"/>
              </w:rPr>
              <w:t>50% du prix de votre événement</w:t>
            </w:r>
            <w:r w:rsidRPr="00472D6C">
              <w:rPr>
                <w:sz w:val="24"/>
                <w:szCs w:val="24"/>
              </w:rPr>
              <w:t xml:space="preserve"> en cas d’annulation le jour</w:t>
            </w:r>
            <w:r w:rsidR="00F31956">
              <w:rPr>
                <w:sz w:val="24"/>
                <w:szCs w:val="24"/>
              </w:rPr>
              <w:t xml:space="preserve"> même</w:t>
            </w:r>
            <w:bookmarkStart w:id="1" w:name="_GoBack"/>
            <w:bookmarkEnd w:id="1"/>
            <w:r w:rsidRPr="00472D6C">
              <w:rPr>
                <w:sz w:val="24"/>
                <w:szCs w:val="24"/>
              </w:rPr>
              <w:t>.</w:t>
            </w:r>
            <w:r w:rsidR="00472D6C" w:rsidRPr="00472D6C">
              <w:rPr>
                <w:sz w:val="24"/>
                <w:szCs w:val="24"/>
              </w:rPr>
              <w:t xml:space="preserve"> Merci pour votre compréhension.</w:t>
            </w:r>
          </w:p>
        </w:tc>
      </w:tr>
    </w:tbl>
    <w:p w14:paraId="40279A5A" w14:textId="77777777" w:rsidR="00472D6C" w:rsidRDefault="00472D6C" w:rsidP="00472D6C">
      <w:pPr>
        <w:pStyle w:val="Sansinterligne"/>
        <w:rPr>
          <w:sz w:val="22"/>
          <w:szCs w:val="22"/>
        </w:rPr>
      </w:pPr>
    </w:p>
    <w:p w14:paraId="2A3CA81C" w14:textId="740A09D1" w:rsidR="00472D6C" w:rsidRPr="00472D6C" w:rsidRDefault="00472D6C" w:rsidP="00472D6C">
      <w:pPr>
        <w:pStyle w:val="Sansinterligne"/>
        <w:rPr>
          <w:sz w:val="22"/>
          <w:szCs w:val="22"/>
        </w:rPr>
      </w:pPr>
      <w:r w:rsidRPr="00472D6C">
        <w:rPr>
          <w:sz w:val="22"/>
          <w:szCs w:val="22"/>
        </w:rPr>
        <w:t>*La date exacte et l’heure de votre événement seront confirmées avec Mr. MIEVILLE</w:t>
      </w:r>
    </w:p>
    <w:p w14:paraId="260199AC" w14:textId="1FDD7CFD" w:rsidR="000172E5" w:rsidRDefault="000172E5" w:rsidP="00E204FF">
      <w:pPr>
        <w:pStyle w:val="Sansinterligne"/>
      </w:pPr>
    </w:p>
    <w:p w14:paraId="395B1086" w14:textId="7D49532A" w:rsidR="00FF0270" w:rsidRDefault="00FF0270" w:rsidP="00E204FF">
      <w:pPr>
        <w:pStyle w:val="Sansinterligne"/>
        <w:rPr>
          <w:sz w:val="24"/>
          <w:szCs w:val="24"/>
        </w:rPr>
      </w:pPr>
    </w:p>
    <w:p w14:paraId="010865CD" w14:textId="0E1126DE" w:rsidR="00472D6C" w:rsidRPr="003A30BB" w:rsidRDefault="00472D6C" w:rsidP="00472D6C">
      <w:pPr>
        <w:pStyle w:val="Sansinterligne"/>
        <w:jc w:val="center"/>
        <w:rPr>
          <w:b/>
          <w:bCs/>
          <w:sz w:val="24"/>
          <w:szCs w:val="24"/>
        </w:rPr>
      </w:pPr>
      <w:r w:rsidRPr="003A30BB">
        <w:rPr>
          <w:b/>
          <w:bCs/>
          <w:sz w:val="24"/>
          <w:szCs w:val="24"/>
        </w:rPr>
        <w:t xml:space="preserve">Merci pour l’intérêt que vous portez à </w:t>
      </w:r>
      <w:r w:rsidR="00A466A0" w:rsidRPr="003A30BB">
        <w:rPr>
          <w:b/>
          <w:bCs/>
          <w:i/>
          <w:iCs/>
          <w:sz w:val="24"/>
          <w:szCs w:val="24"/>
        </w:rPr>
        <w:t>L</w:t>
      </w:r>
      <w:r w:rsidRPr="003A30BB">
        <w:rPr>
          <w:b/>
          <w:bCs/>
          <w:i/>
          <w:iCs/>
          <w:sz w:val="24"/>
          <w:szCs w:val="24"/>
        </w:rPr>
        <w:t>apassiongrimpe</w:t>
      </w:r>
      <w:r w:rsidRPr="003A30BB">
        <w:rPr>
          <w:b/>
          <w:bCs/>
          <w:sz w:val="24"/>
          <w:szCs w:val="24"/>
        </w:rPr>
        <w:t> !</w:t>
      </w:r>
    </w:p>
    <w:p w14:paraId="1BD2023A" w14:textId="4E674C20" w:rsidR="00472D6C" w:rsidRDefault="00472D6C" w:rsidP="00E204FF">
      <w:pPr>
        <w:pStyle w:val="Sansinterligne"/>
        <w:rPr>
          <w:sz w:val="24"/>
          <w:szCs w:val="24"/>
        </w:rPr>
      </w:pPr>
    </w:p>
    <w:p w14:paraId="6BE05505" w14:textId="77777777" w:rsidR="00A466A0" w:rsidRDefault="00A466A0" w:rsidP="00E204FF">
      <w:pPr>
        <w:pStyle w:val="Sansinterligne"/>
        <w:rPr>
          <w:sz w:val="24"/>
          <w:szCs w:val="24"/>
        </w:rPr>
      </w:pPr>
    </w:p>
    <w:p w14:paraId="083679D1" w14:textId="3D1B591A" w:rsidR="00472D6C" w:rsidRDefault="00472D6C" w:rsidP="00472D6C">
      <w:pPr>
        <w:pStyle w:val="Sansinterligne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En espérant répondre à vos attentes, </w:t>
      </w:r>
    </w:p>
    <w:p w14:paraId="5D361495" w14:textId="69F9948D" w:rsidR="00472D6C" w:rsidRDefault="00472D6C" w:rsidP="00472D6C">
      <w:pPr>
        <w:pStyle w:val="Sansinterligne"/>
        <w:jc w:val="right"/>
        <w:rPr>
          <w:sz w:val="24"/>
          <w:szCs w:val="24"/>
        </w:rPr>
      </w:pPr>
      <w:r>
        <w:rPr>
          <w:sz w:val="24"/>
          <w:szCs w:val="24"/>
        </w:rPr>
        <w:t>Meilleures salutations,</w:t>
      </w:r>
    </w:p>
    <w:p w14:paraId="31CFC3D9" w14:textId="77777777" w:rsidR="00A466A0" w:rsidRDefault="00A466A0" w:rsidP="00472D6C">
      <w:pPr>
        <w:pStyle w:val="Sansinterligne"/>
        <w:jc w:val="right"/>
        <w:rPr>
          <w:i/>
          <w:iCs/>
          <w:sz w:val="24"/>
          <w:szCs w:val="24"/>
        </w:rPr>
      </w:pPr>
    </w:p>
    <w:p w14:paraId="53DF1CDB" w14:textId="182A8227" w:rsidR="00472D6C" w:rsidRPr="00472D6C" w:rsidRDefault="00472D6C" w:rsidP="00472D6C">
      <w:pPr>
        <w:pStyle w:val="Sansinterligne"/>
        <w:jc w:val="right"/>
        <w:rPr>
          <w:i/>
          <w:iCs/>
          <w:sz w:val="24"/>
          <w:szCs w:val="24"/>
        </w:rPr>
      </w:pPr>
      <w:r w:rsidRPr="00472D6C">
        <w:rPr>
          <w:i/>
          <w:iCs/>
          <w:sz w:val="24"/>
          <w:szCs w:val="24"/>
        </w:rPr>
        <w:t>Lapassiongrimpe</w:t>
      </w:r>
    </w:p>
    <w:sectPr w:rsidR="00472D6C" w:rsidRPr="00472D6C" w:rsidSect="00A466A0">
      <w:headerReference w:type="default" r:id="rId11"/>
      <w:footerReference w:type="default" r:id="rId12"/>
      <w:pgSz w:w="11906" w:h="16838" w:code="9"/>
      <w:pgMar w:top="1440" w:right="1440" w:bottom="1440" w:left="1440" w:header="720" w:footer="709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8EE13F" w14:textId="77777777" w:rsidR="00433C1C" w:rsidRDefault="00433C1C" w:rsidP="000172E5">
      <w:pPr>
        <w:spacing w:after="0" w:line="240" w:lineRule="auto"/>
      </w:pPr>
      <w:r>
        <w:separator/>
      </w:r>
    </w:p>
  </w:endnote>
  <w:endnote w:type="continuationSeparator" w:id="0">
    <w:p w14:paraId="2AB765AF" w14:textId="77777777" w:rsidR="00433C1C" w:rsidRDefault="00433C1C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B0F92AA-2CEC-4321-B012-A71FDECC8B4C}"/>
    <w:embedBold r:id="rId2" w:fontKey="{4B096A9C-B156-4E9D-9C29-9B09EFF10C89}"/>
    <w:embedItalic r:id="rId3" w:fontKey="{E7E5B053-5502-414E-9910-5B587B28159F}"/>
    <w:embedBoldItalic r:id="rId4" w:fontKey="{D7F908DD-3584-42DF-BAD5-C1E02B04D623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5" w:fontKey="{C0DFA64F-0B71-4C58-B98B-C89CAF2EE25A}"/>
    <w:embedBold r:id="rId6" w:fontKey="{2848FF04-EDDC-4F8D-9462-480598AB982A}"/>
    <w:embedItalic r:id="rId7" w:fontKey="{3C2DEBF5-F50F-4D74-93A7-B8C0F89C25BD}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C1019811-7BE5-4E32-B9CE-0D2157072A7B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9" w:subsetted="1" w:fontKey="{C26C3F34-94C1-4F6A-BB5B-BF4666D4EA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EFE5FE" w14:textId="77685006" w:rsidR="00A466A0" w:rsidRPr="00A466A0" w:rsidRDefault="00A466A0" w:rsidP="00A466A0">
    <w:pPr>
      <w:pStyle w:val="Pieddepage"/>
      <w:jc w:val="center"/>
      <w:rPr>
        <w:lang w:val="fr-CH"/>
      </w:rPr>
    </w:pPr>
    <w:r>
      <w:rPr>
        <w:lang w:val="fr-CH"/>
      </w:rPr>
      <w:t>Neuchâtel, le 23 novembre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71128F" w14:textId="77777777" w:rsidR="00433C1C" w:rsidRDefault="00433C1C" w:rsidP="000172E5">
      <w:pPr>
        <w:spacing w:after="0" w:line="240" w:lineRule="auto"/>
      </w:pPr>
      <w:r>
        <w:separator/>
      </w:r>
    </w:p>
  </w:footnote>
  <w:footnote w:type="continuationSeparator" w:id="0">
    <w:p w14:paraId="2162C4C7" w14:textId="77777777" w:rsidR="00433C1C" w:rsidRDefault="00433C1C" w:rsidP="000172E5">
      <w:pPr>
        <w:spacing w:after="0" w:line="240" w:lineRule="auto"/>
      </w:pPr>
      <w:r>
        <w:continuationSeparator/>
      </w:r>
    </w:p>
  </w:footnote>
  <w:footnote w:id="1">
    <w:p w14:paraId="45176B50" w14:textId="5D7A7E90" w:rsidR="005978B9" w:rsidRPr="00472D6C" w:rsidRDefault="005978B9" w:rsidP="00A466A0">
      <w:pPr>
        <w:pStyle w:val="Notedebasdepage"/>
        <w:spacing w:before="0" w:after="0" w:line="240" w:lineRule="auto"/>
        <w:rPr>
          <w:sz w:val="20"/>
          <w:lang w:val="fr-CH"/>
        </w:rPr>
      </w:pPr>
      <w:r>
        <w:rPr>
          <w:rStyle w:val="Appelnotedebasdep"/>
        </w:rPr>
        <w:footnoteRef/>
      </w:r>
      <w:r>
        <w:t xml:space="preserve"> </w:t>
      </w:r>
      <w:r w:rsidRPr="00472D6C">
        <w:rPr>
          <w:sz w:val="20"/>
          <w:lang w:val="fr-CH"/>
        </w:rPr>
        <w:t>Merci de vous assurer que chaque enfant participe à l’activité avec l’accord de ses parents et d’avoir un</w:t>
      </w:r>
      <w:r w:rsidR="005412A0" w:rsidRPr="00472D6C">
        <w:rPr>
          <w:sz w:val="20"/>
          <w:lang w:val="fr-CH"/>
        </w:rPr>
        <w:t xml:space="preserve"> </w:t>
      </w:r>
      <w:r w:rsidRPr="00472D6C">
        <w:rPr>
          <w:sz w:val="20"/>
          <w:lang w:val="fr-CH"/>
        </w:rPr>
        <w:t>numéro à appeler en cas d’urgence.</w:t>
      </w:r>
    </w:p>
  </w:footnote>
  <w:footnote w:id="2">
    <w:p w14:paraId="1F71BCBC" w14:textId="5685D053" w:rsidR="005412A0" w:rsidRPr="005412A0" w:rsidRDefault="005412A0" w:rsidP="00A466A0">
      <w:pPr>
        <w:pStyle w:val="Notedebasdepage"/>
        <w:spacing w:before="0" w:after="0" w:line="240" w:lineRule="auto"/>
        <w:rPr>
          <w:lang w:val="fr-CH"/>
        </w:rPr>
      </w:pPr>
      <w:r w:rsidRPr="00472D6C">
        <w:rPr>
          <w:rStyle w:val="Appelnotedebasdep"/>
          <w:sz w:val="20"/>
        </w:rPr>
        <w:footnoteRef/>
      </w:r>
      <w:r w:rsidRPr="00472D6C">
        <w:rPr>
          <w:sz w:val="20"/>
        </w:rPr>
        <w:t xml:space="preserve"> </w:t>
      </w:r>
      <w:r w:rsidRPr="00472D6C">
        <w:rPr>
          <w:sz w:val="20"/>
          <w:lang w:val="fr-CH"/>
        </w:rPr>
        <w:t>Les tarifs changent selon la tranche d’âge des participants (jeunes ou enfants)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1337"/>
      <w:gridCol w:w="7689"/>
    </w:tblGrid>
    <w:tr w:rsidR="00B337A2" w:rsidRPr="00B337A2" w14:paraId="07E6A009" w14:textId="77777777" w:rsidTr="00384B05">
      <w:trPr>
        <w:trHeight w:val="990"/>
      </w:trPr>
      <w:tc>
        <w:tcPr>
          <w:tcW w:w="1350" w:type="dxa"/>
          <w:vAlign w:val="center"/>
        </w:tcPr>
        <w:p w14:paraId="0EB5D36F" w14:textId="77777777" w:rsidR="00B337A2" w:rsidRPr="00B337A2" w:rsidRDefault="0088580B" w:rsidP="00472D6C">
          <w:pPr>
            <w:tabs>
              <w:tab w:val="center" w:pos="4680"/>
              <w:tab w:val="right" w:pos="9360"/>
            </w:tabs>
            <w:spacing w:before="0" w:after="0"/>
            <w:ind w:left="-108"/>
            <w:jc w:val="center"/>
            <w:rPr>
              <w:rFonts w:ascii="Corbel" w:eastAsia="Calibri" w:hAnsi="Corbel" w:cs="Times New Roman"/>
              <w:b/>
              <w:noProof/>
              <w:color w:val="731F1C"/>
              <w:sz w:val="44"/>
              <w:szCs w:val="24"/>
            </w:rPr>
          </w:pPr>
          <w:r>
            <w:rPr>
              <w:noProof/>
              <w:lang w:bidi="fr-FR"/>
            </w:rPr>
            <mc:AlternateContent>
              <mc:Choice Requires="wpg">
                <w:drawing>
                  <wp:inline distT="0" distB="0" distL="0" distR="0" wp14:anchorId="103EEBC5" wp14:editId="6D972EF8">
                    <wp:extent cx="647007" cy="640080"/>
                    <wp:effectExtent l="0" t="0" r="1270" b="7620"/>
                    <wp:docPr id="4" name="Groupe 4" descr="Éléments de liste de contrôle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47007" cy="623616"/>
                              <a:chOff x="0" y="16002"/>
                              <a:chExt cx="647007" cy="623616"/>
                            </a:xfrm>
                          </wpg:grpSpPr>
                          <pic:pic xmlns:pic="http://schemas.openxmlformats.org/drawingml/2006/picture">
                            <pic:nvPicPr>
                              <pic:cNvPr id="3" name="Graphique 3" descr="List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96DAC541-7B7A-43D3-8B79-37D633B846F1}">
                                    <asvg:svgBlip xmlns:asvg="http://schemas.microsoft.com/office/drawing/2016/SVG/main" r:embed="rId2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55418"/>
                                <a:ext cx="636270" cy="5842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" name="Graphique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6927" y="16002"/>
                                <a:ext cx="640080" cy="60807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2C5EB170" id="Groupe 4" o:spid="_x0000_s1026" alt="Éléments de liste de contrôle" style="width:50.95pt;height:50.4pt;mso-position-horizontal-relative:char;mso-position-vertical-relative:line" coordorigin=",160" coordsize="6470,6236" o:gfxdata="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Graphique 3" o:spid="_x0000_s1027" type="#_x0000_t75" alt="Liste" style="position:absolute;top:554;width:6362;height:5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">
                      <v:imagedata r:id="rId4" o:title="Liste"/>
                    </v:shape>
                    <v:shape id="Graphique 1" o:spid="_x0000_s1028" type="#_x0000_t75" style="position:absolute;left:69;top:160;width:6401;height:6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">
                      <v:imagedata r:id="rId5" o:title="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8000" w:type="dxa"/>
          <w:vAlign w:val="center"/>
        </w:tcPr>
        <w:p w14:paraId="21815135" w14:textId="79151E50" w:rsidR="00472D6C" w:rsidRDefault="00433C1C" w:rsidP="00472D6C">
          <w:pPr>
            <w:pStyle w:val="En-tte"/>
            <w:jc w:val="center"/>
            <w:rPr>
              <w:color w:val="auto"/>
            </w:rPr>
          </w:pPr>
          <w:r w:rsidRPr="00472D6C">
            <w:rPr>
              <w:color w:val="auto"/>
            </w:rPr>
            <w:t xml:space="preserve">« Pack </w:t>
          </w:r>
          <w:r w:rsidR="00705D09" w:rsidRPr="00472D6C">
            <w:rPr>
              <w:color w:val="auto"/>
            </w:rPr>
            <w:t>A</w:t>
          </w:r>
          <w:r w:rsidRPr="00472D6C">
            <w:rPr>
              <w:color w:val="auto"/>
            </w:rPr>
            <w:t>nniversaire »</w:t>
          </w:r>
        </w:p>
        <w:p w14:paraId="707D099C" w14:textId="54A03796" w:rsidR="00B337A2" w:rsidRPr="00472D6C" w:rsidRDefault="00472D6C" w:rsidP="00472D6C">
          <w:pPr>
            <w:pStyle w:val="En-tte"/>
            <w:jc w:val="center"/>
            <w:rPr>
              <w:sz w:val="32"/>
              <w:szCs w:val="32"/>
            </w:rPr>
          </w:pPr>
          <w:r w:rsidRPr="00472D6C">
            <w:rPr>
              <w:color w:val="auto"/>
              <w:sz w:val="32"/>
              <w:szCs w:val="32"/>
            </w:rPr>
            <w:t>Formulaire d’inscription</w:t>
          </w:r>
        </w:p>
      </w:tc>
    </w:tr>
  </w:tbl>
  <w:p w14:paraId="35961E36" w14:textId="77777777" w:rsidR="000172E5" w:rsidRPr="00311D4F" w:rsidRDefault="000172E5" w:rsidP="00311D4F">
    <w:pPr>
      <w:pStyle w:val="Sansinterlig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itre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nnexe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epuces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epuces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enumros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enumros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Listenumrote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itre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itre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itre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itre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6EEC13B4"/>
    <w:multiLevelType w:val="hybridMultilevel"/>
    <w:tmpl w:val="0F0A40C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itre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15"/>
  </w:num>
  <w:num w:numId="4">
    <w:abstractNumId w:val="12"/>
  </w:num>
  <w:num w:numId="5">
    <w:abstractNumId w:val="13"/>
  </w:num>
  <w:num w:numId="6">
    <w:abstractNumId w:val="19"/>
  </w:num>
  <w:num w:numId="7">
    <w:abstractNumId w:val="6"/>
  </w:num>
  <w:num w:numId="8">
    <w:abstractNumId w:val="10"/>
  </w:num>
  <w:num w:numId="9">
    <w:abstractNumId w:val="17"/>
  </w:num>
  <w:num w:numId="10">
    <w:abstractNumId w:val="1"/>
  </w:num>
  <w:num w:numId="11">
    <w:abstractNumId w:val="5"/>
  </w:num>
  <w:num w:numId="12">
    <w:abstractNumId w:val="0"/>
  </w:num>
  <w:num w:numId="13">
    <w:abstractNumId w:val="2"/>
  </w:num>
  <w:num w:numId="14">
    <w:abstractNumId w:val="9"/>
  </w:num>
  <w:num w:numId="15">
    <w:abstractNumId w:val="8"/>
  </w:num>
  <w:num w:numId="16">
    <w:abstractNumId w:val="16"/>
  </w:num>
  <w:num w:numId="17">
    <w:abstractNumId w:val="3"/>
  </w:num>
  <w:num w:numId="18">
    <w:abstractNumId w:val="22"/>
  </w:num>
  <w:num w:numId="19">
    <w:abstractNumId w:val="18"/>
  </w:num>
  <w:num w:numId="20">
    <w:abstractNumId w:val="14"/>
  </w:num>
  <w:num w:numId="21">
    <w:abstractNumId w:val="21"/>
  </w:num>
  <w:num w:numId="22">
    <w:abstractNumId w:val="4"/>
  </w:num>
  <w:num w:numId="23">
    <w:abstractNumId w:val="2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displayBackgroundShape/>
  <w:embedTrueTypeFonts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C1C"/>
    <w:rsid w:val="000172E5"/>
    <w:rsid w:val="00052382"/>
    <w:rsid w:val="0006568A"/>
    <w:rsid w:val="00076F0F"/>
    <w:rsid w:val="00084253"/>
    <w:rsid w:val="000D1F49"/>
    <w:rsid w:val="001036CE"/>
    <w:rsid w:val="00104E14"/>
    <w:rsid w:val="001727CA"/>
    <w:rsid w:val="001B663D"/>
    <w:rsid w:val="002164B2"/>
    <w:rsid w:val="00274C54"/>
    <w:rsid w:val="002C56E6"/>
    <w:rsid w:val="00311D4F"/>
    <w:rsid w:val="00344849"/>
    <w:rsid w:val="00361E11"/>
    <w:rsid w:val="003A30BB"/>
    <w:rsid w:val="003F0847"/>
    <w:rsid w:val="0040090B"/>
    <w:rsid w:val="00433C1C"/>
    <w:rsid w:val="0046302A"/>
    <w:rsid w:val="00472D6C"/>
    <w:rsid w:val="004732AE"/>
    <w:rsid w:val="00487D2D"/>
    <w:rsid w:val="004D5D62"/>
    <w:rsid w:val="005112D0"/>
    <w:rsid w:val="005412A0"/>
    <w:rsid w:val="00577E06"/>
    <w:rsid w:val="00583334"/>
    <w:rsid w:val="005978B9"/>
    <w:rsid w:val="005A3BF7"/>
    <w:rsid w:val="005F2035"/>
    <w:rsid w:val="005F7990"/>
    <w:rsid w:val="006145D8"/>
    <w:rsid w:val="00615005"/>
    <w:rsid w:val="0063739C"/>
    <w:rsid w:val="006A5528"/>
    <w:rsid w:val="006C4865"/>
    <w:rsid w:val="00705D09"/>
    <w:rsid w:val="007147D7"/>
    <w:rsid w:val="00721761"/>
    <w:rsid w:val="00745184"/>
    <w:rsid w:val="00770F25"/>
    <w:rsid w:val="007A1FF2"/>
    <w:rsid w:val="007A35A8"/>
    <w:rsid w:val="007B0A85"/>
    <w:rsid w:val="007C6A52"/>
    <w:rsid w:val="007D63B3"/>
    <w:rsid w:val="007F49CC"/>
    <w:rsid w:val="0082043E"/>
    <w:rsid w:val="00846B76"/>
    <w:rsid w:val="0088580B"/>
    <w:rsid w:val="008B27AC"/>
    <w:rsid w:val="008E203A"/>
    <w:rsid w:val="0091229C"/>
    <w:rsid w:val="00940E73"/>
    <w:rsid w:val="0098597D"/>
    <w:rsid w:val="009F619A"/>
    <w:rsid w:val="009F6DDE"/>
    <w:rsid w:val="00A370A8"/>
    <w:rsid w:val="00A466A0"/>
    <w:rsid w:val="00B337A2"/>
    <w:rsid w:val="00BD4753"/>
    <w:rsid w:val="00BD5CB1"/>
    <w:rsid w:val="00BE62EE"/>
    <w:rsid w:val="00C003BA"/>
    <w:rsid w:val="00C4602F"/>
    <w:rsid w:val="00C46878"/>
    <w:rsid w:val="00C6231D"/>
    <w:rsid w:val="00CB4A51"/>
    <w:rsid w:val="00CD4532"/>
    <w:rsid w:val="00CD47B0"/>
    <w:rsid w:val="00CE6104"/>
    <w:rsid w:val="00CE7918"/>
    <w:rsid w:val="00D06C3D"/>
    <w:rsid w:val="00D16163"/>
    <w:rsid w:val="00DB3FAD"/>
    <w:rsid w:val="00E204FF"/>
    <w:rsid w:val="00E355C9"/>
    <w:rsid w:val="00E45CAE"/>
    <w:rsid w:val="00E500AC"/>
    <w:rsid w:val="00E61C09"/>
    <w:rsid w:val="00EB3B58"/>
    <w:rsid w:val="00EC7359"/>
    <w:rsid w:val="00ED0530"/>
    <w:rsid w:val="00EE3054"/>
    <w:rsid w:val="00F00606"/>
    <w:rsid w:val="00F01256"/>
    <w:rsid w:val="00F12965"/>
    <w:rsid w:val="00F31956"/>
    <w:rsid w:val="00F37152"/>
    <w:rsid w:val="00F51221"/>
    <w:rsid w:val="00FC2768"/>
    <w:rsid w:val="00FC7475"/>
    <w:rsid w:val="00FE0A90"/>
    <w:rsid w:val="00FE78A0"/>
    <w:rsid w:val="00FF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498063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8"/>
        <w:szCs w:val="28"/>
        <w:lang w:val="fr-FR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ED0530"/>
    <w:pPr>
      <w:spacing w:before="200"/>
    </w:pPr>
  </w:style>
  <w:style w:type="paragraph" w:styleId="Titre1">
    <w:name w:val="heading 1"/>
    <w:basedOn w:val="Normal"/>
    <w:link w:val="Titre1Car"/>
    <w:uiPriority w:val="1"/>
    <w:qFormat/>
    <w:rsid w:val="006145D8"/>
    <w:pPr>
      <w:spacing w:before="120" w:after="120" w:line="240" w:lineRule="auto"/>
      <w:outlineLvl w:val="0"/>
    </w:pPr>
    <w:rPr>
      <w:rFonts w:asciiTheme="majorHAnsi" w:hAnsiTheme="majorHAnsi"/>
      <w:b/>
    </w:rPr>
  </w:style>
  <w:style w:type="paragraph" w:styleId="Titre2">
    <w:name w:val="heading 2"/>
    <w:basedOn w:val="Normal"/>
    <w:link w:val="Titre2C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Titre3">
    <w:name w:val="heading 3"/>
    <w:basedOn w:val="Normal"/>
    <w:next w:val="Normal"/>
    <w:link w:val="Titre3C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Titre4">
    <w:name w:val="heading 4"/>
    <w:basedOn w:val="Normal"/>
    <w:link w:val="Titre4C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Titre5">
    <w:name w:val="heading 5"/>
    <w:basedOn w:val="Titre2"/>
    <w:link w:val="Titre5C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6145D8"/>
    <w:rPr>
      <w:rFonts w:asciiTheme="majorHAnsi" w:hAnsiTheme="majorHAnsi"/>
      <w:b/>
    </w:rPr>
  </w:style>
  <w:style w:type="character" w:styleId="Mot-dise">
    <w:name w:val="Hashtag"/>
    <w:basedOn w:val="Policepardfaut"/>
    <w:uiPriority w:val="99"/>
    <w:semiHidden/>
    <w:rsid w:val="00CD4532"/>
    <w:rPr>
      <w:color w:val="2B579A"/>
      <w:shd w:val="clear" w:color="auto" w:fill="E6E6E6"/>
    </w:rPr>
  </w:style>
  <w:style w:type="paragraph" w:customStyle="1" w:styleId="Listenumrote">
    <w:name w:val="Liste numérotée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Pardfaut">
    <w:name w:val="Par défau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Titre2Car">
    <w:name w:val="Titre 2 Car"/>
    <w:basedOn w:val="Policepardfaut"/>
    <w:link w:val="Titre2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Retraitnormal">
    <w:name w:val="Normal Indent"/>
    <w:basedOn w:val="Normal"/>
    <w:uiPriority w:val="99"/>
    <w:rsid w:val="00E204FF"/>
    <w:pPr>
      <w:spacing w:before="120" w:after="0" w:line="240" w:lineRule="auto"/>
      <w:ind w:left="346"/>
    </w:pPr>
  </w:style>
  <w:style w:type="character" w:customStyle="1" w:styleId="Titre3Car">
    <w:name w:val="Titre 3 Car"/>
    <w:basedOn w:val="Policepardfaut"/>
    <w:link w:val="Titre3"/>
    <w:uiPriority w:val="1"/>
    <w:semiHidden/>
    <w:rsid w:val="006145D8"/>
    <w:rPr>
      <w:b/>
      <w:bCs/>
      <w:color w:val="694A77"/>
      <w:szCs w:val="27"/>
    </w:rPr>
  </w:style>
  <w:style w:type="paragraph" w:styleId="TM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145D8"/>
    <w:rPr>
      <w:sz w:val="18"/>
      <w:szCs w:val="20"/>
    </w:rPr>
  </w:style>
  <w:style w:type="paragraph" w:styleId="Listepuces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aire">
    <w:name w:val="annotation text"/>
    <w:basedOn w:val="Normal"/>
    <w:link w:val="CommentaireCar"/>
    <w:uiPriority w:val="99"/>
    <w:semiHidden/>
    <w:rsid w:val="000D1F49"/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D4532"/>
    <w:rPr>
      <w:szCs w:val="24"/>
    </w:rPr>
  </w:style>
  <w:style w:type="paragraph" w:styleId="En-tte">
    <w:name w:val="header"/>
    <w:basedOn w:val="Normal"/>
    <w:link w:val="En-tteCar"/>
    <w:uiPriority w:val="99"/>
    <w:unhideWhenUsed/>
    <w:rsid w:val="007A1FF2"/>
    <w:pPr>
      <w:tabs>
        <w:tab w:val="center" w:pos="4680"/>
        <w:tab w:val="right" w:pos="9360"/>
      </w:tabs>
      <w:spacing w:before="0" w:after="0"/>
    </w:pPr>
    <w:rPr>
      <w:rFonts w:asciiTheme="majorHAnsi" w:eastAsia="Calibri" w:hAnsiTheme="majorHAnsi" w:cs="Times New Roman"/>
      <w:b/>
      <w:noProof/>
      <w:color w:val="731F1C" w:themeColor="accent5"/>
      <w:sz w:val="44"/>
      <w:szCs w:val="24"/>
    </w:rPr>
  </w:style>
  <w:style w:type="character" w:customStyle="1" w:styleId="En-tteCar">
    <w:name w:val="En-tête Car"/>
    <w:basedOn w:val="Policepardfaut"/>
    <w:link w:val="En-tte"/>
    <w:uiPriority w:val="99"/>
    <w:rsid w:val="007A1FF2"/>
    <w:rPr>
      <w:rFonts w:asciiTheme="majorHAnsi" w:eastAsia="Calibri" w:hAnsiTheme="majorHAnsi" w:cs="Times New Roman"/>
      <w:b/>
      <w:noProof/>
      <w:color w:val="731F1C" w:themeColor="accent5"/>
      <w:sz w:val="44"/>
      <w:szCs w:val="24"/>
    </w:rPr>
  </w:style>
  <w:style w:type="paragraph" w:styleId="Pieddepage">
    <w:name w:val="footer"/>
    <w:basedOn w:val="Normal"/>
    <w:link w:val="PieddepageCar"/>
    <w:uiPriority w:val="99"/>
    <w:rsid w:val="00311D4F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311D4F"/>
    <w:rPr>
      <w:sz w:val="18"/>
      <w:szCs w:val="24"/>
    </w:rPr>
  </w:style>
  <w:style w:type="character" w:styleId="Appelnotedebasdep">
    <w:name w:val="footnote reference"/>
    <w:basedOn w:val="Policepardfaut"/>
    <w:uiPriority w:val="99"/>
    <w:semiHidden/>
    <w:rsid w:val="000D1F49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rsid w:val="000D1F49"/>
    <w:rPr>
      <w:sz w:val="18"/>
      <w:szCs w:val="18"/>
    </w:rPr>
  </w:style>
  <w:style w:type="paragraph" w:styleId="Listenumros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Lienhypertexte">
    <w:name w:val="Hyperlink"/>
    <w:basedOn w:val="Policepardfaut"/>
    <w:uiPriority w:val="99"/>
    <w:semiHidden/>
    <w:rsid w:val="000D1F49"/>
    <w:rPr>
      <w:color w:val="BF678E" w:themeColor="hyperlink"/>
      <w:u w:val="singl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D1F4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Sansinterligne">
    <w:name w:val="No Spacing"/>
    <w:basedOn w:val="Normal"/>
    <w:uiPriority w:val="1"/>
    <w:qFormat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Titre">
    <w:name w:val="Title"/>
    <w:basedOn w:val="Normal"/>
    <w:next w:val="Normal"/>
    <w:link w:val="TitreC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puces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Tableaudelafigure">
    <w:name w:val="Tableau de la figure"/>
    <w:basedOn w:val="TableauNormal"/>
    <w:uiPriority w:val="99"/>
    <w:rsid w:val="000D1F49"/>
    <w:tblPr/>
    <w:trPr>
      <w:cantSplit/>
    </w:trPr>
  </w:style>
  <w:style w:type="character" w:customStyle="1" w:styleId="Titre4Car">
    <w:name w:val="Titre 4 Car"/>
    <w:basedOn w:val="Policepardfaut"/>
    <w:link w:val="Titre4"/>
    <w:uiPriority w:val="9"/>
    <w:semiHidden/>
    <w:rsid w:val="006145D8"/>
    <w:rPr>
      <w:b/>
      <w:sz w:val="25"/>
      <w:szCs w:val="25"/>
    </w:rPr>
  </w:style>
  <w:style w:type="character" w:customStyle="1" w:styleId="Titre5Car">
    <w:name w:val="Titre 5 Car"/>
    <w:basedOn w:val="Titre2Car"/>
    <w:link w:val="Titre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Titre6Car">
    <w:name w:val="Titre 6 Car"/>
    <w:basedOn w:val="Policepardfaut"/>
    <w:link w:val="Titre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M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M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desillustration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enumros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Lienhypertextesuivivisit">
    <w:name w:val="FollowedHyperlink"/>
    <w:basedOn w:val="Policepardfau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Titredulivre">
    <w:name w:val="Book Title"/>
    <w:basedOn w:val="Policepardfaut"/>
    <w:uiPriority w:val="33"/>
    <w:semiHidden/>
    <w:rsid w:val="000D1F49"/>
    <w:rPr>
      <w:b/>
      <w:bCs/>
      <w:i/>
      <w:iCs/>
      <w:spacing w:val="5"/>
    </w:rPr>
  </w:style>
  <w:style w:type="paragraph" w:styleId="En-ttedetabledesmatires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Textedemacro">
    <w:name w:val="macro"/>
    <w:link w:val="TextedemacroC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6145D8"/>
    <w:rPr>
      <w:rFonts w:ascii="Consolas" w:hAnsi="Consolas"/>
      <w:sz w:val="20"/>
      <w:szCs w:val="20"/>
    </w:rPr>
  </w:style>
  <w:style w:type="table" w:styleId="Grilledutableau">
    <w:name w:val="Table Grid"/>
    <w:basedOn w:val="TableauNormal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6145D8"/>
    <w:rPr>
      <w:color w:val="808080"/>
    </w:rPr>
  </w:style>
  <w:style w:type="paragraph" w:styleId="Paragraphedeliste">
    <w:name w:val="List Paragraph"/>
    <w:basedOn w:val="Normal"/>
    <w:uiPriority w:val="34"/>
    <w:semiHidden/>
    <w:qFormat/>
    <w:rsid w:val="00E45C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1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youn\AppData\Roaming\Microsoft\Templates\Formulaire%20d&#8217;inscription%20repa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7051F3428EF41E1A6106AA1EF0C23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E3F150-97E7-4761-996E-22ED8A1B93CA}"/>
      </w:docPartPr>
      <w:docPartBody>
        <w:p w:rsidR="00D7694C" w:rsidRDefault="00147634" w:rsidP="00147634">
          <w:pPr>
            <w:pStyle w:val="B7051F3428EF41E1A6106AA1EF0C234C"/>
          </w:pPr>
          <w:r w:rsidRPr="008D33C0">
            <w:rPr>
              <w:lang w:bidi="fr-FR"/>
            </w:rPr>
            <w:t>Nom de l’événement</w:t>
          </w:r>
        </w:p>
      </w:docPartBody>
    </w:docPart>
    <w:docPart>
      <w:docPartPr>
        <w:name w:val="FF55F0221DBF46B38BAD0D2FD0A09D4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845F193-8466-48FC-9378-C026FA0E8B6C}"/>
      </w:docPartPr>
      <w:docPartBody>
        <w:p w:rsidR="00D7694C" w:rsidRDefault="00147634" w:rsidP="00147634">
          <w:pPr>
            <w:pStyle w:val="FF55F0221DBF46B38BAD0D2FD0A09D49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E8C44A349004BDC837BA34E7016A8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D94B210-0AA4-4049-B0B2-6F6945640851}"/>
      </w:docPartPr>
      <w:docPartBody>
        <w:p w:rsidR="00D7694C" w:rsidRDefault="00147634" w:rsidP="00147634">
          <w:pPr>
            <w:pStyle w:val="BE8C44A349004BDC837BA34E7016A8E1"/>
          </w:pPr>
          <w:r w:rsidRPr="008D33C0">
            <w:rPr>
              <w:lang w:bidi="fr-FR"/>
            </w:rPr>
            <w:t>Date</w:t>
          </w:r>
        </w:p>
      </w:docPartBody>
    </w:docPart>
    <w:docPart>
      <w:docPartPr>
        <w:name w:val="725A22CE4E4749B0873139D385CF948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BFC791-AD9C-442F-99C6-A13BB889233F}"/>
      </w:docPartPr>
      <w:docPartBody>
        <w:p w:rsidR="00D7694C" w:rsidRDefault="00147634" w:rsidP="00147634">
          <w:pPr>
            <w:pStyle w:val="725A22CE4E4749B0873139D385CF9486"/>
          </w:pPr>
          <w:r w:rsidRPr="00B34979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F952E39DAC23466C8439EE2BE11CDD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BB69E0-F244-4DCD-BAF4-F76F0CCE7538}"/>
      </w:docPartPr>
      <w:docPartBody>
        <w:p w:rsidR="00D7694C" w:rsidRDefault="00147634" w:rsidP="00147634">
          <w:pPr>
            <w:pStyle w:val="F952E39DAC23466C8439EE2BE11CDDDF"/>
          </w:pPr>
          <w:r w:rsidRPr="00E204FF">
            <w:rPr>
              <w:lang w:bidi="fr-FR"/>
            </w:rPr>
            <w:t>Heure</w:t>
          </w:r>
        </w:p>
      </w:docPartBody>
    </w:docPart>
    <w:docPart>
      <w:docPartPr>
        <w:name w:val="CA55D8032B034A2F8C1FB61EBA4971A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E2383B-09D4-4B40-8DA4-53EDF2809B5B}"/>
      </w:docPartPr>
      <w:docPartBody>
        <w:p w:rsidR="00D7694C" w:rsidRDefault="00147634" w:rsidP="00147634">
          <w:pPr>
            <w:pStyle w:val="CA55D8032B034A2F8C1FB61EBA4971AC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9EE329B877247E597C860CE8A59DE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7599A74-13CD-4BE3-B468-95FE73B7F797}"/>
      </w:docPartPr>
      <w:docPartBody>
        <w:p w:rsidR="00D7694C" w:rsidRDefault="00147634" w:rsidP="00147634">
          <w:pPr>
            <w:pStyle w:val="D9EE329B877247E597C860CE8A59DEF6"/>
          </w:pPr>
          <w:r>
            <w:rPr>
              <w:lang w:bidi="fr-FR"/>
            </w:rPr>
            <w:t>Lieu</w:t>
          </w:r>
        </w:p>
      </w:docPartBody>
    </w:docPart>
    <w:docPart>
      <w:docPartPr>
        <w:name w:val="DD05971BE1B241A8AB50091E260CD0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25171E-0AC1-43FB-A501-1EA8F7F38CD5}"/>
      </w:docPartPr>
      <w:docPartBody>
        <w:p w:rsidR="00D7694C" w:rsidRDefault="00147634" w:rsidP="00147634">
          <w:pPr>
            <w:pStyle w:val="DD05971BE1B241A8AB50091E260CD02E"/>
          </w:pPr>
          <w:r w:rsidRPr="00E204FF">
            <w:rPr>
              <w:lang w:bidi="fr-FR"/>
            </w:rPr>
            <w:t>Coordonnées de l’organisateur</w:t>
          </w:r>
        </w:p>
      </w:docPartBody>
    </w:docPart>
    <w:docPart>
      <w:docPartPr>
        <w:name w:val="2A1A18C2048443C393AF1EAF0B436CF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618AA1-F172-4634-8DC6-C8DC6E5BA3D0}"/>
      </w:docPartPr>
      <w:docPartBody>
        <w:p w:rsidR="00D7694C" w:rsidRDefault="00147634" w:rsidP="00147634">
          <w:pPr>
            <w:pStyle w:val="2A1A18C2048443C393AF1EAF0B436CFF"/>
          </w:pPr>
          <w:r w:rsidRPr="00E204FF">
            <w:rPr>
              <w:lang w:bidi="fr-FR"/>
            </w:rPr>
            <w:t>Nom</w:t>
          </w:r>
        </w:p>
      </w:docPartBody>
    </w:docPart>
    <w:docPart>
      <w:docPartPr>
        <w:name w:val="A224822700F2443D936E11143CDC34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98F9E8-199A-4F08-92D6-1BCC0402D229}"/>
      </w:docPartPr>
      <w:docPartBody>
        <w:p w:rsidR="00D7694C" w:rsidRDefault="00147634" w:rsidP="00147634">
          <w:pPr>
            <w:pStyle w:val="A224822700F2443D936E11143CDC343B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D21C0BC1B8D4D669C020ECE09D652D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47379DF-8B66-4AA8-A269-223E15E1F4D1}"/>
      </w:docPartPr>
      <w:docPartBody>
        <w:p w:rsidR="00D7694C" w:rsidRDefault="00147634" w:rsidP="00147634">
          <w:pPr>
            <w:pStyle w:val="8D21C0BC1B8D4D669C020ECE09D652DE"/>
          </w:pPr>
          <w:r w:rsidRPr="00E204FF">
            <w:rPr>
              <w:lang w:bidi="fr-FR"/>
            </w:rPr>
            <w:t>Téléphone</w:t>
          </w:r>
        </w:p>
      </w:docPartBody>
    </w:docPart>
    <w:docPart>
      <w:docPartPr>
        <w:name w:val="BF20DBA107A449F5919EAE2F203FDA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6ACD86-1562-4BC5-BB54-50229818E6B4}"/>
      </w:docPartPr>
      <w:docPartBody>
        <w:p w:rsidR="00D7694C" w:rsidRDefault="00147634" w:rsidP="00147634">
          <w:pPr>
            <w:pStyle w:val="BF20DBA107A449F5919EAE2F203FDA76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CE2D9AC375F469FA0AFED17FC3056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8AD62A-7CB8-411A-B66E-2D4E8C617AA6}"/>
      </w:docPartPr>
      <w:docPartBody>
        <w:p w:rsidR="00D7694C" w:rsidRDefault="00147634" w:rsidP="00147634">
          <w:pPr>
            <w:pStyle w:val="ECE2D9AC375F469FA0AFED17FC30567E"/>
          </w:pPr>
          <w:r w:rsidRPr="00E204FF">
            <w:rPr>
              <w:lang w:bidi="fr-FR"/>
            </w:rPr>
            <w:t>Adresse e-mail</w:t>
          </w:r>
        </w:p>
      </w:docPartBody>
    </w:docPart>
    <w:docPart>
      <w:docPartPr>
        <w:name w:val="249DE2BFE18C47578AF82C962AF5500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34935F-BFE8-4F7A-96A2-B4DA4CB50382}"/>
      </w:docPartPr>
      <w:docPartBody>
        <w:p w:rsidR="00D7694C" w:rsidRDefault="00147634" w:rsidP="00147634">
          <w:pPr>
            <w:pStyle w:val="249DE2BFE18C47578AF82C962AF5500F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4BC82BF0B9461891EE72E106BF2B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703810-2AB2-4BB2-B2E1-93736D3E2632}"/>
      </w:docPartPr>
      <w:docPartBody>
        <w:p w:rsidR="00D7694C" w:rsidRDefault="00147634" w:rsidP="00147634">
          <w:pPr>
            <w:pStyle w:val="234BC82BF0B9461891EE72E106BF2BF4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634"/>
    <w:rsid w:val="00147634"/>
    <w:rsid w:val="00D7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1"/>
    <w:qFormat/>
    <w:rsid w:val="00147634"/>
    <w:pPr>
      <w:spacing w:before="120" w:after="120" w:line="240" w:lineRule="auto"/>
      <w:outlineLvl w:val="0"/>
    </w:pPr>
    <w:rPr>
      <w:rFonts w:asciiTheme="majorHAnsi" w:eastAsiaTheme="minorHAnsi" w:hAnsiTheme="majorHAnsi"/>
      <w:b/>
      <w:sz w:val="28"/>
      <w:szCs w:val="28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147634"/>
    <w:rPr>
      <w:rFonts w:asciiTheme="majorHAnsi" w:eastAsiaTheme="minorHAnsi" w:hAnsiTheme="majorHAnsi"/>
      <w:b/>
      <w:sz w:val="28"/>
      <w:szCs w:val="28"/>
      <w:lang w:val="fr-FR" w:eastAsia="en-US"/>
    </w:rPr>
  </w:style>
  <w:style w:type="paragraph" w:customStyle="1" w:styleId="0F1A0ABF006C4AD7A257FBDB7179753D">
    <w:name w:val="0F1A0ABF006C4AD7A257FBDB7179753D"/>
  </w:style>
  <w:style w:type="paragraph" w:customStyle="1" w:styleId="584C013F387D40FEA5AC192A61D374C6">
    <w:name w:val="584C013F387D40FEA5AC192A61D374C6"/>
  </w:style>
  <w:style w:type="paragraph" w:customStyle="1" w:styleId="1ACE8762C89B445A8E041443883360D8">
    <w:name w:val="1ACE8762C89B445A8E041443883360D8"/>
  </w:style>
  <w:style w:type="paragraph" w:customStyle="1" w:styleId="AC81D88681A848299FD5DA39CFD9F2EF">
    <w:name w:val="AC81D88681A848299FD5DA39CFD9F2EF"/>
  </w:style>
  <w:style w:type="paragraph" w:customStyle="1" w:styleId="0C9EF00241A542EC8FAAF5250ADD843E">
    <w:name w:val="0C9EF00241A542EC8FAAF5250ADD843E"/>
  </w:style>
  <w:style w:type="paragraph" w:customStyle="1" w:styleId="278FBC232723410CABD0F6DDEAB4D328">
    <w:name w:val="278FBC232723410CABD0F6DDEAB4D328"/>
  </w:style>
  <w:style w:type="paragraph" w:customStyle="1" w:styleId="377E288BB0FF49D19AB8CB6B26FFA722">
    <w:name w:val="377E288BB0FF49D19AB8CB6B26FFA722"/>
  </w:style>
  <w:style w:type="paragraph" w:customStyle="1" w:styleId="10964798DE64417484BD6EE0F1AB54F1">
    <w:name w:val="10964798DE64417484BD6EE0F1AB54F1"/>
  </w:style>
  <w:style w:type="paragraph" w:customStyle="1" w:styleId="CA19C91DF9764CA68C843E9BFCF2180A">
    <w:name w:val="CA19C91DF9764CA68C843E9BFCF2180A"/>
  </w:style>
  <w:style w:type="paragraph" w:customStyle="1" w:styleId="B698FB4B894842BE9C5CDCC79456432D">
    <w:name w:val="B698FB4B894842BE9C5CDCC79456432D"/>
  </w:style>
  <w:style w:type="paragraph" w:customStyle="1" w:styleId="1DE4D422E83240CA8BB8B74520F01C7A">
    <w:name w:val="1DE4D422E83240CA8BB8B74520F01C7A"/>
  </w:style>
  <w:style w:type="paragraph" w:customStyle="1" w:styleId="90AEBAB622D9452DB45DA15F53160780">
    <w:name w:val="90AEBAB622D9452DB45DA15F53160780"/>
  </w:style>
  <w:style w:type="paragraph" w:customStyle="1" w:styleId="FEF7C1E3C77B40F282414E92FF5F066D">
    <w:name w:val="FEF7C1E3C77B40F282414E92FF5F066D"/>
  </w:style>
  <w:style w:type="paragraph" w:customStyle="1" w:styleId="5480E24160EC4DAF8CDF38710AFC2532">
    <w:name w:val="5480E24160EC4DAF8CDF38710AFC2532"/>
  </w:style>
  <w:style w:type="paragraph" w:customStyle="1" w:styleId="89583A8545CB4C5AAD7E6062331FD2C2">
    <w:name w:val="89583A8545CB4C5AAD7E6062331FD2C2"/>
  </w:style>
  <w:style w:type="paragraph" w:customStyle="1" w:styleId="0C758104098047A4B342A9939576279C">
    <w:name w:val="0C758104098047A4B342A9939576279C"/>
  </w:style>
  <w:style w:type="character" w:styleId="Textedelespacerserv">
    <w:name w:val="Placeholder Text"/>
    <w:basedOn w:val="Policepardfaut"/>
    <w:uiPriority w:val="99"/>
    <w:semiHidden/>
    <w:rsid w:val="00147634"/>
    <w:rPr>
      <w:color w:val="808080"/>
    </w:rPr>
  </w:style>
  <w:style w:type="paragraph" w:customStyle="1" w:styleId="0F1A0ABF006C4AD7A257FBDB7179753D1">
    <w:name w:val="0F1A0ABF006C4AD7A257FBDB7179753D1"/>
    <w:rsid w:val="00147634"/>
    <w:pPr>
      <w:spacing w:before="120" w:after="120" w:line="240" w:lineRule="auto"/>
      <w:outlineLvl w:val="0"/>
    </w:pPr>
    <w:rPr>
      <w:rFonts w:asciiTheme="majorHAnsi" w:eastAsiaTheme="minorHAnsi" w:hAnsiTheme="majorHAnsi"/>
      <w:b/>
      <w:sz w:val="28"/>
      <w:szCs w:val="28"/>
      <w:lang w:val="fr-FR" w:eastAsia="en-US"/>
    </w:rPr>
  </w:style>
  <w:style w:type="paragraph" w:customStyle="1" w:styleId="584C013F387D40FEA5AC192A61D374C61">
    <w:name w:val="584C013F387D40FEA5AC192A61D374C6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1ACE8762C89B445A8E041443883360D81">
    <w:name w:val="1ACE8762C89B445A8E041443883360D8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AC81D88681A848299FD5DA39CFD9F2EF1">
    <w:name w:val="AC81D88681A848299FD5DA39CFD9F2EF1"/>
    <w:rsid w:val="00147634"/>
    <w:pPr>
      <w:spacing w:before="200" w:after="200" w:line="271" w:lineRule="auto"/>
    </w:pPr>
    <w:rPr>
      <w:rFonts w:eastAsiaTheme="minorHAnsi"/>
      <w:sz w:val="28"/>
      <w:szCs w:val="28"/>
      <w:lang w:val="fr-FR" w:eastAsia="en-US"/>
    </w:rPr>
  </w:style>
  <w:style w:type="paragraph" w:customStyle="1" w:styleId="0C9EF00241A542EC8FAAF5250ADD843E1">
    <w:name w:val="0C9EF00241A542EC8FAAF5250ADD843E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278FBC232723410CABD0F6DDEAB4D3281">
    <w:name w:val="278FBC232723410CABD0F6DDEAB4D3281"/>
    <w:rsid w:val="00147634"/>
    <w:pPr>
      <w:spacing w:before="120" w:after="120" w:line="240" w:lineRule="auto"/>
      <w:outlineLvl w:val="0"/>
    </w:pPr>
    <w:rPr>
      <w:rFonts w:asciiTheme="majorHAnsi" w:eastAsiaTheme="minorHAnsi" w:hAnsiTheme="majorHAnsi"/>
      <w:b/>
      <w:sz w:val="28"/>
      <w:szCs w:val="28"/>
      <w:lang w:val="fr-FR" w:eastAsia="en-US"/>
    </w:rPr>
  </w:style>
  <w:style w:type="paragraph" w:customStyle="1" w:styleId="377E288BB0FF49D19AB8CB6B26FFA7221">
    <w:name w:val="377E288BB0FF49D19AB8CB6B26FFA722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10964798DE64417484BD6EE0F1AB54F11">
    <w:name w:val="10964798DE64417484BD6EE0F1AB54F1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CA19C91DF9764CA68C843E9BFCF2180A1">
    <w:name w:val="CA19C91DF9764CA68C843E9BFCF2180A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B698FB4B894842BE9C5CDCC79456432D1">
    <w:name w:val="B698FB4B894842BE9C5CDCC79456432D1"/>
    <w:rsid w:val="00147634"/>
    <w:pPr>
      <w:spacing w:before="120" w:after="120" w:line="240" w:lineRule="auto"/>
      <w:outlineLvl w:val="0"/>
    </w:pPr>
    <w:rPr>
      <w:rFonts w:asciiTheme="majorHAnsi" w:eastAsiaTheme="minorHAnsi" w:hAnsiTheme="majorHAnsi"/>
      <w:b/>
      <w:sz w:val="28"/>
      <w:szCs w:val="28"/>
      <w:lang w:val="fr-FR" w:eastAsia="en-US"/>
    </w:rPr>
  </w:style>
  <w:style w:type="paragraph" w:customStyle="1" w:styleId="1DE4D422E83240CA8BB8B74520F01C7A1">
    <w:name w:val="1DE4D422E83240CA8BB8B74520F01C7A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90AEBAB622D9452DB45DA15F531607801">
    <w:name w:val="90AEBAB622D9452DB45DA15F53160780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FEF7C1E3C77B40F282414E92FF5F066D1">
    <w:name w:val="FEF7C1E3C77B40F282414E92FF5F066D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5480E24160EC4DAF8CDF38710AFC25321">
    <w:name w:val="5480E24160EC4DAF8CDF38710AFC25321"/>
    <w:rsid w:val="00147634"/>
    <w:pPr>
      <w:spacing w:before="200" w:after="200" w:line="271" w:lineRule="auto"/>
    </w:pPr>
    <w:rPr>
      <w:rFonts w:eastAsiaTheme="minorHAnsi"/>
      <w:sz w:val="28"/>
      <w:szCs w:val="28"/>
      <w:lang w:val="fr-FR" w:eastAsia="en-US"/>
    </w:rPr>
  </w:style>
  <w:style w:type="paragraph" w:customStyle="1" w:styleId="89583A8545CB4C5AAD7E6062331FD2C21">
    <w:name w:val="89583A8545CB4C5AAD7E6062331FD2C21"/>
    <w:rsid w:val="00147634"/>
    <w:pPr>
      <w:spacing w:before="120" w:after="0" w:line="240" w:lineRule="auto"/>
      <w:ind w:left="346"/>
    </w:pPr>
    <w:rPr>
      <w:rFonts w:eastAsiaTheme="minorHAnsi"/>
      <w:sz w:val="28"/>
      <w:szCs w:val="28"/>
      <w:lang w:val="fr-FR" w:eastAsia="en-US"/>
    </w:rPr>
  </w:style>
  <w:style w:type="paragraph" w:customStyle="1" w:styleId="0C758104098047A4B342A9939576279C1">
    <w:name w:val="0C758104098047A4B342A9939576279C1"/>
    <w:rsid w:val="00147634"/>
    <w:pPr>
      <w:spacing w:before="200" w:after="200" w:line="271" w:lineRule="auto"/>
    </w:pPr>
    <w:rPr>
      <w:rFonts w:eastAsiaTheme="minorHAnsi"/>
      <w:sz w:val="28"/>
      <w:szCs w:val="28"/>
      <w:lang w:val="fr-FR" w:eastAsia="en-US"/>
    </w:rPr>
  </w:style>
  <w:style w:type="paragraph" w:customStyle="1" w:styleId="B802F52F12A64F89930220DDF6ABDF84">
    <w:name w:val="B802F52F12A64F89930220DDF6ABDF84"/>
    <w:rsid w:val="00147634"/>
  </w:style>
  <w:style w:type="paragraph" w:customStyle="1" w:styleId="D8937C58919748BDAD264974FDDEA7C7">
    <w:name w:val="D8937C58919748BDAD264974FDDEA7C7"/>
    <w:rsid w:val="00147634"/>
  </w:style>
  <w:style w:type="paragraph" w:customStyle="1" w:styleId="9C5E9D94BF6D45E5B936C4BDF6D03DE5">
    <w:name w:val="9C5E9D94BF6D45E5B936C4BDF6D03DE5"/>
    <w:rsid w:val="00147634"/>
  </w:style>
  <w:style w:type="paragraph" w:customStyle="1" w:styleId="700693BE876B4275BECA8DF5E1E23E0F">
    <w:name w:val="700693BE876B4275BECA8DF5E1E23E0F"/>
    <w:rsid w:val="00147634"/>
  </w:style>
  <w:style w:type="paragraph" w:customStyle="1" w:styleId="F74B3425955C4467B780534A448EAE93">
    <w:name w:val="F74B3425955C4467B780534A448EAE93"/>
    <w:rsid w:val="00147634"/>
  </w:style>
  <w:style w:type="paragraph" w:customStyle="1" w:styleId="F3F59303E2DD4C3EAE918039881F0DA0">
    <w:name w:val="F3F59303E2DD4C3EAE918039881F0DA0"/>
    <w:rsid w:val="00147634"/>
  </w:style>
  <w:style w:type="paragraph" w:customStyle="1" w:styleId="E8A358A14B964179AB636DD5B9861B29">
    <w:name w:val="E8A358A14B964179AB636DD5B9861B29"/>
    <w:rsid w:val="00147634"/>
  </w:style>
  <w:style w:type="paragraph" w:customStyle="1" w:styleId="469B704D35704063A9C69B033A9046A5">
    <w:name w:val="469B704D35704063A9C69B033A9046A5"/>
    <w:rsid w:val="00147634"/>
  </w:style>
  <w:style w:type="paragraph" w:customStyle="1" w:styleId="14E00014B6AA4677AE4389FDBD4E3E53">
    <w:name w:val="14E00014B6AA4677AE4389FDBD4E3E53"/>
    <w:rsid w:val="00147634"/>
  </w:style>
  <w:style w:type="paragraph" w:customStyle="1" w:styleId="49A71C84A3BE43449A4214020D403FBE">
    <w:name w:val="49A71C84A3BE43449A4214020D403FBE"/>
    <w:rsid w:val="00147634"/>
  </w:style>
  <w:style w:type="paragraph" w:customStyle="1" w:styleId="21F2A4136C48486A959B29E507DAC094">
    <w:name w:val="21F2A4136C48486A959B29E507DAC094"/>
    <w:rsid w:val="00147634"/>
  </w:style>
  <w:style w:type="paragraph" w:customStyle="1" w:styleId="B2974BDEA1EB4458A160B28B2318ED31">
    <w:name w:val="B2974BDEA1EB4458A160B28B2318ED31"/>
    <w:rsid w:val="00147634"/>
  </w:style>
  <w:style w:type="paragraph" w:customStyle="1" w:styleId="E54B49B686A24ADF86D6DCE922F22F6A">
    <w:name w:val="E54B49B686A24ADF86D6DCE922F22F6A"/>
    <w:rsid w:val="00147634"/>
  </w:style>
  <w:style w:type="paragraph" w:customStyle="1" w:styleId="31F56B92B841440EB1D13CCD7CDF4A20">
    <w:name w:val="31F56B92B841440EB1D13CCD7CDF4A20"/>
    <w:rsid w:val="00147634"/>
  </w:style>
  <w:style w:type="paragraph" w:customStyle="1" w:styleId="16C24179903448D188EF269FE9D156C0">
    <w:name w:val="16C24179903448D188EF269FE9D156C0"/>
    <w:rsid w:val="00147634"/>
  </w:style>
  <w:style w:type="paragraph" w:customStyle="1" w:styleId="1C56187009A8477CA30C1C28751A875E">
    <w:name w:val="1C56187009A8477CA30C1C28751A875E"/>
    <w:rsid w:val="00147634"/>
  </w:style>
  <w:style w:type="paragraph" w:customStyle="1" w:styleId="F2C7B69205AA44679CDAA511D91DFC85">
    <w:name w:val="F2C7B69205AA44679CDAA511D91DFC85"/>
    <w:rsid w:val="00147634"/>
  </w:style>
  <w:style w:type="paragraph" w:customStyle="1" w:styleId="B100CA898BF948D695662D84CE2D96DC">
    <w:name w:val="B100CA898BF948D695662D84CE2D96DC"/>
    <w:rsid w:val="00147634"/>
  </w:style>
  <w:style w:type="paragraph" w:customStyle="1" w:styleId="D25E9C37393343E18F3C4F9DAE8547A6">
    <w:name w:val="D25E9C37393343E18F3C4F9DAE8547A6"/>
    <w:rsid w:val="00147634"/>
  </w:style>
  <w:style w:type="paragraph" w:customStyle="1" w:styleId="703E29AC1BA04BF681825E4997D8E653">
    <w:name w:val="703E29AC1BA04BF681825E4997D8E653"/>
    <w:rsid w:val="00147634"/>
  </w:style>
  <w:style w:type="paragraph" w:customStyle="1" w:styleId="BDE702AE93594AD9BB241FCD6BCC6652">
    <w:name w:val="BDE702AE93594AD9BB241FCD6BCC6652"/>
    <w:rsid w:val="00147634"/>
  </w:style>
  <w:style w:type="paragraph" w:customStyle="1" w:styleId="D1F38F24CEA540749102FD510EA9F078">
    <w:name w:val="D1F38F24CEA540749102FD510EA9F078"/>
    <w:rsid w:val="00147634"/>
  </w:style>
  <w:style w:type="paragraph" w:customStyle="1" w:styleId="3133F143B2B2473C9C78F93CB074A4D3">
    <w:name w:val="3133F143B2B2473C9C78F93CB074A4D3"/>
    <w:rsid w:val="00147634"/>
  </w:style>
  <w:style w:type="paragraph" w:customStyle="1" w:styleId="EAAE68AED0B343119491CB7ABE95AA4D">
    <w:name w:val="EAAE68AED0B343119491CB7ABE95AA4D"/>
    <w:rsid w:val="00147634"/>
  </w:style>
  <w:style w:type="paragraph" w:customStyle="1" w:styleId="B7BB90259FE2490EB522D3281D1E1393">
    <w:name w:val="B7BB90259FE2490EB522D3281D1E1393"/>
    <w:rsid w:val="00147634"/>
  </w:style>
  <w:style w:type="paragraph" w:customStyle="1" w:styleId="DE2D739B0D5749BAB6A3B94A69CBDB83">
    <w:name w:val="DE2D739B0D5749BAB6A3B94A69CBDB83"/>
    <w:rsid w:val="00147634"/>
  </w:style>
  <w:style w:type="paragraph" w:customStyle="1" w:styleId="B0A94EE7EBC742EBAF1102096170B115">
    <w:name w:val="B0A94EE7EBC742EBAF1102096170B115"/>
    <w:rsid w:val="00147634"/>
  </w:style>
  <w:style w:type="paragraph" w:customStyle="1" w:styleId="E49CCDCE00CD417F8299E42746E158D3">
    <w:name w:val="E49CCDCE00CD417F8299E42746E158D3"/>
    <w:rsid w:val="00147634"/>
  </w:style>
  <w:style w:type="paragraph" w:customStyle="1" w:styleId="73ED7A0AC5BD4E1DA6786450236BACB9">
    <w:name w:val="73ED7A0AC5BD4E1DA6786450236BACB9"/>
    <w:rsid w:val="00147634"/>
  </w:style>
  <w:style w:type="paragraph" w:customStyle="1" w:styleId="B8F1DAD75089401DA82061CE950296EE">
    <w:name w:val="B8F1DAD75089401DA82061CE950296EE"/>
    <w:rsid w:val="00147634"/>
  </w:style>
  <w:style w:type="paragraph" w:customStyle="1" w:styleId="BCF4B854CADF49A796CAD45B3906A65D">
    <w:name w:val="BCF4B854CADF49A796CAD45B3906A65D"/>
    <w:rsid w:val="00147634"/>
  </w:style>
  <w:style w:type="paragraph" w:customStyle="1" w:styleId="4CDACA72630A475A9FCCDC8DC115C564">
    <w:name w:val="4CDACA72630A475A9FCCDC8DC115C564"/>
    <w:rsid w:val="00147634"/>
  </w:style>
  <w:style w:type="paragraph" w:customStyle="1" w:styleId="98765848D96D4E19B3142FCFCB8D1064">
    <w:name w:val="98765848D96D4E19B3142FCFCB8D1064"/>
    <w:rsid w:val="00147634"/>
  </w:style>
  <w:style w:type="paragraph" w:customStyle="1" w:styleId="C65DD78730F846399BED168975C6C47F">
    <w:name w:val="C65DD78730F846399BED168975C6C47F"/>
    <w:rsid w:val="00147634"/>
  </w:style>
  <w:style w:type="paragraph" w:customStyle="1" w:styleId="C5AC2D324AD142EDBFA025F2A31E3EBB">
    <w:name w:val="C5AC2D324AD142EDBFA025F2A31E3EBB"/>
    <w:rsid w:val="00147634"/>
  </w:style>
  <w:style w:type="paragraph" w:customStyle="1" w:styleId="CC0B68350E8D4E0FBFE62BCDCECA06C4">
    <w:name w:val="CC0B68350E8D4E0FBFE62BCDCECA06C4"/>
    <w:rsid w:val="00147634"/>
  </w:style>
  <w:style w:type="paragraph" w:customStyle="1" w:styleId="002100C923C24705B9450D41FFEEFF0A">
    <w:name w:val="002100C923C24705B9450D41FFEEFF0A"/>
    <w:rsid w:val="00147634"/>
  </w:style>
  <w:style w:type="paragraph" w:customStyle="1" w:styleId="33961F8628D14F74A04CB43749433393">
    <w:name w:val="33961F8628D14F74A04CB43749433393"/>
    <w:rsid w:val="00147634"/>
  </w:style>
  <w:style w:type="paragraph" w:customStyle="1" w:styleId="F63D65D4B4A8424B88370219F3157C39">
    <w:name w:val="F63D65D4B4A8424B88370219F3157C39"/>
    <w:rsid w:val="00147634"/>
  </w:style>
  <w:style w:type="paragraph" w:customStyle="1" w:styleId="412FAAC9176A420F9CF6A668E21B9F35">
    <w:name w:val="412FAAC9176A420F9CF6A668E21B9F35"/>
    <w:rsid w:val="00147634"/>
  </w:style>
  <w:style w:type="paragraph" w:customStyle="1" w:styleId="434EDD7823454D958D90169F4E40CD50">
    <w:name w:val="434EDD7823454D958D90169F4E40CD50"/>
    <w:rsid w:val="00147634"/>
  </w:style>
  <w:style w:type="paragraph" w:customStyle="1" w:styleId="62475915D5A84A78814DAE8EFE8B04E7">
    <w:name w:val="62475915D5A84A78814DAE8EFE8B04E7"/>
    <w:rsid w:val="00147634"/>
  </w:style>
  <w:style w:type="paragraph" w:customStyle="1" w:styleId="89D117279A45479988354166FC119E31">
    <w:name w:val="89D117279A45479988354166FC119E31"/>
    <w:rsid w:val="00147634"/>
  </w:style>
  <w:style w:type="paragraph" w:customStyle="1" w:styleId="A491CEFFCDA849D59FE0630976F308E6">
    <w:name w:val="A491CEFFCDA849D59FE0630976F308E6"/>
    <w:rsid w:val="00147634"/>
  </w:style>
  <w:style w:type="paragraph" w:customStyle="1" w:styleId="687CC3AF8F63433BBC0B115DD72BF6BB">
    <w:name w:val="687CC3AF8F63433BBC0B115DD72BF6BB"/>
    <w:rsid w:val="00147634"/>
  </w:style>
  <w:style w:type="paragraph" w:customStyle="1" w:styleId="F1D3EF99FBED4304BA56D19BCEB6B11D">
    <w:name w:val="F1D3EF99FBED4304BA56D19BCEB6B11D"/>
    <w:rsid w:val="00147634"/>
  </w:style>
  <w:style w:type="paragraph" w:customStyle="1" w:styleId="4F72FBCA977F4392ABCAA4D2FB3BFA3B">
    <w:name w:val="4F72FBCA977F4392ABCAA4D2FB3BFA3B"/>
    <w:rsid w:val="00147634"/>
  </w:style>
  <w:style w:type="paragraph" w:customStyle="1" w:styleId="3813473FEF374351A6E4E0E5CE5F4C5E">
    <w:name w:val="3813473FEF374351A6E4E0E5CE5F4C5E"/>
    <w:rsid w:val="00147634"/>
  </w:style>
  <w:style w:type="paragraph" w:customStyle="1" w:styleId="6F9E5346D3DB453B860DB0F13DA3A49A">
    <w:name w:val="6F9E5346D3DB453B860DB0F13DA3A49A"/>
    <w:rsid w:val="00147634"/>
  </w:style>
  <w:style w:type="paragraph" w:customStyle="1" w:styleId="D290C737FF8F4A3095F877D5C4A5191B">
    <w:name w:val="D290C737FF8F4A3095F877D5C4A5191B"/>
    <w:rsid w:val="00147634"/>
  </w:style>
  <w:style w:type="paragraph" w:customStyle="1" w:styleId="61B0A98AF1714535BAED72802D9671D6">
    <w:name w:val="61B0A98AF1714535BAED72802D9671D6"/>
    <w:rsid w:val="00147634"/>
  </w:style>
  <w:style w:type="paragraph" w:customStyle="1" w:styleId="745C62874D624FD1A344EBC6030F11B9">
    <w:name w:val="745C62874D624FD1A344EBC6030F11B9"/>
    <w:rsid w:val="00147634"/>
  </w:style>
  <w:style w:type="paragraph" w:customStyle="1" w:styleId="B072B7AA05D34A6FB74FB42CE879BBF0">
    <w:name w:val="B072B7AA05D34A6FB74FB42CE879BBF0"/>
    <w:rsid w:val="00147634"/>
  </w:style>
  <w:style w:type="paragraph" w:customStyle="1" w:styleId="7F37FEA3DC6346B0BD50930DF40F323E">
    <w:name w:val="7F37FEA3DC6346B0BD50930DF40F323E"/>
    <w:rsid w:val="00147634"/>
  </w:style>
  <w:style w:type="paragraph" w:customStyle="1" w:styleId="90F958808E264196994C8AD185EB035D">
    <w:name w:val="90F958808E264196994C8AD185EB035D"/>
    <w:rsid w:val="00147634"/>
  </w:style>
  <w:style w:type="paragraph" w:customStyle="1" w:styleId="7C971BC11E284F10AE967E63A7614108">
    <w:name w:val="7C971BC11E284F10AE967E63A7614108"/>
    <w:rsid w:val="00147634"/>
  </w:style>
  <w:style w:type="paragraph" w:customStyle="1" w:styleId="5A90BD24A0EB48AE8DD06264B485A581">
    <w:name w:val="5A90BD24A0EB48AE8DD06264B485A581"/>
    <w:rsid w:val="00147634"/>
  </w:style>
  <w:style w:type="paragraph" w:customStyle="1" w:styleId="B7ED67ED8047445B8C8FEF714E4B4FA4">
    <w:name w:val="B7ED67ED8047445B8C8FEF714E4B4FA4"/>
    <w:rsid w:val="00147634"/>
  </w:style>
  <w:style w:type="paragraph" w:customStyle="1" w:styleId="E527FC6C506343178A41BC0A790BF75D">
    <w:name w:val="E527FC6C506343178A41BC0A790BF75D"/>
    <w:rsid w:val="00147634"/>
  </w:style>
  <w:style w:type="paragraph" w:customStyle="1" w:styleId="1292998A401046DD98CACC4FACAD0E4F">
    <w:name w:val="1292998A401046DD98CACC4FACAD0E4F"/>
    <w:rsid w:val="00147634"/>
  </w:style>
  <w:style w:type="paragraph" w:customStyle="1" w:styleId="9B3745DD616246918AC52F5A30C8C755">
    <w:name w:val="9B3745DD616246918AC52F5A30C8C755"/>
    <w:rsid w:val="00147634"/>
  </w:style>
  <w:style w:type="paragraph" w:customStyle="1" w:styleId="82691A584BDE4E758AF4B68F9B3604A0">
    <w:name w:val="82691A584BDE4E758AF4B68F9B3604A0"/>
    <w:rsid w:val="00147634"/>
  </w:style>
  <w:style w:type="paragraph" w:customStyle="1" w:styleId="33DD48451E3D496FA0E528DBF8F05549">
    <w:name w:val="33DD48451E3D496FA0E528DBF8F05549"/>
    <w:rsid w:val="00147634"/>
  </w:style>
  <w:style w:type="paragraph" w:customStyle="1" w:styleId="1B3D79325519465293636904B5DAD444">
    <w:name w:val="1B3D79325519465293636904B5DAD444"/>
    <w:rsid w:val="00147634"/>
  </w:style>
  <w:style w:type="paragraph" w:customStyle="1" w:styleId="89523255DAA6425E957EC5E2DA56029B">
    <w:name w:val="89523255DAA6425E957EC5E2DA56029B"/>
    <w:rsid w:val="00147634"/>
  </w:style>
  <w:style w:type="paragraph" w:customStyle="1" w:styleId="8F9A33E4E5A84F0D89A57E0653924801">
    <w:name w:val="8F9A33E4E5A84F0D89A57E0653924801"/>
    <w:rsid w:val="00147634"/>
  </w:style>
  <w:style w:type="paragraph" w:customStyle="1" w:styleId="329DA7902EA743408BCD6B00D75B91B5">
    <w:name w:val="329DA7902EA743408BCD6B00D75B91B5"/>
    <w:rsid w:val="00147634"/>
  </w:style>
  <w:style w:type="paragraph" w:customStyle="1" w:styleId="E2BDC3ABEC0643A4AA02F619D93B38FA">
    <w:name w:val="E2BDC3ABEC0643A4AA02F619D93B38FA"/>
    <w:rsid w:val="00147634"/>
  </w:style>
  <w:style w:type="paragraph" w:customStyle="1" w:styleId="5405F8B497B64D4A852DC9D749E9269B">
    <w:name w:val="5405F8B497B64D4A852DC9D749E9269B"/>
    <w:rsid w:val="00147634"/>
  </w:style>
  <w:style w:type="paragraph" w:customStyle="1" w:styleId="BDECC5F9DC73400282397F1915A3640C">
    <w:name w:val="BDECC5F9DC73400282397F1915A3640C"/>
    <w:rsid w:val="00147634"/>
  </w:style>
  <w:style w:type="paragraph" w:customStyle="1" w:styleId="E19298A0534D4831BCEF25EE1A83E123">
    <w:name w:val="E19298A0534D4831BCEF25EE1A83E123"/>
    <w:rsid w:val="00147634"/>
  </w:style>
  <w:style w:type="paragraph" w:customStyle="1" w:styleId="19FC20688FDD49EF894A2BF57D8936CE">
    <w:name w:val="19FC20688FDD49EF894A2BF57D8936CE"/>
    <w:rsid w:val="00147634"/>
  </w:style>
  <w:style w:type="paragraph" w:customStyle="1" w:styleId="BB5262985CB345808C5E6E7C99FEEFF5">
    <w:name w:val="BB5262985CB345808C5E6E7C99FEEFF5"/>
    <w:rsid w:val="00147634"/>
  </w:style>
  <w:style w:type="paragraph" w:customStyle="1" w:styleId="0AD1BB00533C46A2B591E2BE75E68A0D">
    <w:name w:val="0AD1BB00533C46A2B591E2BE75E68A0D"/>
    <w:rsid w:val="00147634"/>
  </w:style>
  <w:style w:type="paragraph" w:customStyle="1" w:styleId="57A86E9189A34021A602EB946965E109">
    <w:name w:val="57A86E9189A34021A602EB946965E109"/>
    <w:rsid w:val="00147634"/>
  </w:style>
  <w:style w:type="paragraph" w:customStyle="1" w:styleId="31E45765FB4A4C9082CF8FABAAF9DD51">
    <w:name w:val="31E45765FB4A4C9082CF8FABAAF9DD51"/>
    <w:rsid w:val="00147634"/>
  </w:style>
  <w:style w:type="paragraph" w:customStyle="1" w:styleId="EDAF1C23C4E344518699F7A9B581E0EE">
    <w:name w:val="EDAF1C23C4E344518699F7A9B581E0EE"/>
    <w:rsid w:val="00147634"/>
  </w:style>
  <w:style w:type="paragraph" w:customStyle="1" w:styleId="BE8B06F85BB446A686F0B650D7B3FBA6">
    <w:name w:val="BE8B06F85BB446A686F0B650D7B3FBA6"/>
    <w:rsid w:val="00147634"/>
  </w:style>
  <w:style w:type="paragraph" w:customStyle="1" w:styleId="EB759792BAF245D4BAC9386B1464EA1A">
    <w:name w:val="EB759792BAF245D4BAC9386B1464EA1A"/>
    <w:rsid w:val="00147634"/>
  </w:style>
  <w:style w:type="paragraph" w:customStyle="1" w:styleId="0B959E535AEF48CFAF150E65486ECE3A">
    <w:name w:val="0B959E535AEF48CFAF150E65486ECE3A"/>
    <w:rsid w:val="00147634"/>
  </w:style>
  <w:style w:type="paragraph" w:customStyle="1" w:styleId="D0AB78C6C2454E52BB2136EA5183DC8C">
    <w:name w:val="D0AB78C6C2454E52BB2136EA5183DC8C"/>
    <w:rsid w:val="00147634"/>
  </w:style>
  <w:style w:type="paragraph" w:customStyle="1" w:styleId="366606574798458AA34469C846FC8B8A">
    <w:name w:val="366606574798458AA34469C846FC8B8A"/>
    <w:rsid w:val="00147634"/>
  </w:style>
  <w:style w:type="paragraph" w:customStyle="1" w:styleId="2A6233A373EC4C278AF78E20D5ED85B2">
    <w:name w:val="2A6233A373EC4C278AF78E20D5ED85B2"/>
    <w:rsid w:val="00147634"/>
  </w:style>
  <w:style w:type="paragraph" w:customStyle="1" w:styleId="F062D8A0B8F74EFAA2E83D813C00B7E9">
    <w:name w:val="F062D8A0B8F74EFAA2E83D813C00B7E9"/>
    <w:rsid w:val="00147634"/>
  </w:style>
  <w:style w:type="paragraph" w:customStyle="1" w:styleId="7EEA01BBF591449FB65835530FD45D2F">
    <w:name w:val="7EEA01BBF591449FB65835530FD45D2F"/>
    <w:rsid w:val="00147634"/>
  </w:style>
  <w:style w:type="paragraph" w:customStyle="1" w:styleId="57AD413675394BED90F9AA8B0F9CD7EC">
    <w:name w:val="57AD413675394BED90F9AA8B0F9CD7EC"/>
    <w:rsid w:val="00147634"/>
  </w:style>
  <w:style w:type="paragraph" w:customStyle="1" w:styleId="1774955F5132487D8058F1DFE1E17E0B">
    <w:name w:val="1774955F5132487D8058F1DFE1E17E0B"/>
    <w:rsid w:val="00147634"/>
  </w:style>
  <w:style w:type="paragraph" w:customStyle="1" w:styleId="9CE48BF21FFA4D12A082B9121D086D5C">
    <w:name w:val="9CE48BF21FFA4D12A082B9121D086D5C"/>
    <w:rsid w:val="00147634"/>
  </w:style>
  <w:style w:type="paragraph" w:customStyle="1" w:styleId="C5547011C3704B4F9F05C84E555B2A46">
    <w:name w:val="C5547011C3704B4F9F05C84E555B2A46"/>
    <w:rsid w:val="00147634"/>
  </w:style>
  <w:style w:type="paragraph" w:customStyle="1" w:styleId="45891C8B2EC84B149E7B717057297565">
    <w:name w:val="45891C8B2EC84B149E7B717057297565"/>
    <w:rsid w:val="00147634"/>
  </w:style>
  <w:style w:type="paragraph" w:customStyle="1" w:styleId="8B6183EBBA6F40C29DF3162099F2E519">
    <w:name w:val="8B6183EBBA6F40C29DF3162099F2E519"/>
    <w:rsid w:val="00147634"/>
  </w:style>
  <w:style w:type="paragraph" w:customStyle="1" w:styleId="4A6BDADE57CB45609B4DEA2D6EB59BB2">
    <w:name w:val="4A6BDADE57CB45609B4DEA2D6EB59BB2"/>
    <w:rsid w:val="00147634"/>
  </w:style>
  <w:style w:type="paragraph" w:customStyle="1" w:styleId="397C387D8635446A8ACA96B83AADC60C">
    <w:name w:val="397C387D8635446A8ACA96B83AADC60C"/>
    <w:rsid w:val="00147634"/>
  </w:style>
  <w:style w:type="paragraph" w:customStyle="1" w:styleId="3196B7EC385A4332A7471E75683F593C">
    <w:name w:val="3196B7EC385A4332A7471E75683F593C"/>
    <w:rsid w:val="00147634"/>
  </w:style>
  <w:style w:type="paragraph" w:customStyle="1" w:styleId="2F9250B6035144A38A69CD1879186243">
    <w:name w:val="2F9250B6035144A38A69CD1879186243"/>
    <w:rsid w:val="00147634"/>
  </w:style>
  <w:style w:type="paragraph" w:customStyle="1" w:styleId="A9CAF271A9784AB2BD00F2A56CB5B7D2">
    <w:name w:val="A9CAF271A9784AB2BD00F2A56CB5B7D2"/>
    <w:rsid w:val="00147634"/>
  </w:style>
  <w:style w:type="paragraph" w:customStyle="1" w:styleId="0AC242A1828D4AD6AC0BB73F7E28C294">
    <w:name w:val="0AC242A1828D4AD6AC0BB73F7E28C294"/>
    <w:rsid w:val="00147634"/>
  </w:style>
  <w:style w:type="paragraph" w:customStyle="1" w:styleId="93B0EB1C395240188ABD4E4B631D86B5">
    <w:name w:val="93B0EB1C395240188ABD4E4B631D86B5"/>
    <w:rsid w:val="00147634"/>
  </w:style>
  <w:style w:type="paragraph" w:customStyle="1" w:styleId="E103A652C7F14F3D95B9A85435F40B86">
    <w:name w:val="E103A652C7F14F3D95B9A85435F40B86"/>
    <w:rsid w:val="00147634"/>
  </w:style>
  <w:style w:type="paragraph" w:customStyle="1" w:styleId="2CEDDC7E46514A7C8F641723C03823EC">
    <w:name w:val="2CEDDC7E46514A7C8F641723C03823EC"/>
    <w:rsid w:val="00147634"/>
  </w:style>
  <w:style w:type="paragraph" w:customStyle="1" w:styleId="74641135498B447F9031DB10EC4417B8">
    <w:name w:val="74641135498B447F9031DB10EC4417B8"/>
    <w:rsid w:val="00147634"/>
  </w:style>
  <w:style w:type="paragraph" w:customStyle="1" w:styleId="3E511168D886463880E0128269503BF6">
    <w:name w:val="3E511168D886463880E0128269503BF6"/>
    <w:rsid w:val="00147634"/>
  </w:style>
  <w:style w:type="paragraph" w:customStyle="1" w:styleId="0707F9EF45324BC09D67E361F901522D">
    <w:name w:val="0707F9EF45324BC09D67E361F901522D"/>
    <w:rsid w:val="00147634"/>
  </w:style>
  <w:style w:type="paragraph" w:customStyle="1" w:styleId="4196D17D645F4E63986FF12BCACF7C70">
    <w:name w:val="4196D17D645F4E63986FF12BCACF7C70"/>
    <w:rsid w:val="00147634"/>
  </w:style>
  <w:style w:type="paragraph" w:customStyle="1" w:styleId="50C3282A5F064A759128164F181B05A5">
    <w:name w:val="50C3282A5F064A759128164F181B05A5"/>
    <w:rsid w:val="00147634"/>
  </w:style>
  <w:style w:type="paragraph" w:customStyle="1" w:styleId="29FCDCF3B5A04F3980651929D64D83A6">
    <w:name w:val="29FCDCF3B5A04F3980651929D64D83A6"/>
    <w:rsid w:val="00147634"/>
  </w:style>
  <w:style w:type="paragraph" w:customStyle="1" w:styleId="B7051F3428EF41E1A6106AA1EF0C234C">
    <w:name w:val="B7051F3428EF41E1A6106AA1EF0C234C"/>
    <w:rsid w:val="00147634"/>
  </w:style>
  <w:style w:type="paragraph" w:customStyle="1" w:styleId="FF55F0221DBF46B38BAD0D2FD0A09D49">
    <w:name w:val="FF55F0221DBF46B38BAD0D2FD0A09D49"/>
    <w:rsid w:val="00147634"/>
  </w:style>
  <w:style w:type="paragraph" w:customStyle="1" w:styleId="BE8C44A349004BDC837BA34E7016A8E1">
    <w:name w:val="BE8C44A349004BDC837BA34E7016A8E1"/>
    <w:rsid w:val="00147634"/>
  </w:style>
  <w:style w:type="paragraph" w:customStyle="1" w:styleId="725A22CE4E4749B0873139D385CF9486">
    <w:name w:val="725A22CE4E4749B0873139D385CF9486"/>
    <w:rsid w:val="00147634"/>
  </w:style>
  <w:style w:type="paragraph" w:customStyle="1" w:styleId="F952E39DAC23466C8439EE2BE11CDDDF">
    <w:name w:val="F952E39DAC23466C8439EE2BE11CDDDF"/>
    <w:rsid w:val="00147634"/>
  </w:style>
  <w:style w:type="paragraph" w:customStyle="1" w:styleId="CA55D8032B034A2F8C1FB61EBA4971AC">
    <w:name w:val="CA55D8032B034A2F8C1FB61EBA4971AC"/>
    <w:rsid w:val="00147634"/>
  </w:style>
  <w:style w:type="paragraph" w:customStyle="1" w:styleId="D9EE329B877247E597C860CE8A59DEF6">
    <w:name w:val="D9EE329B877247E597C860CE8A59DEF6"/>
    <w:rsid w:val="00147634"/>
  </w:style>
  <w:style w:type="paragraph" w:customStyle="1" w:styleId="DD05971BE1B241A8AB50091E260CD02E">
    <w:name w:val="DD05971BE1B241A8AB50091E260CD02E"/>
    <w:rsid w:val="00147634"/>
  </w:style>
  <w:style w:type="paragraph" w:customStyle="1" w:styleId="2A1A18C2048443C393AF1EAF0B436CFF">
    <w:name w:val="2A1A18C2048443C393AF1EAF0B436CFF"/>
    <w:rsid w:val="00147634"/>
  </w:style>
  <w:style w:type="paragraph" w:customStyle="1" w:styleId="A224822700F2443D936E11143CDC343B">
    <w:name w:val="A224822700F2443D936E11143CDC343B"/>
    <w:rsid w:val="00147634"/>
  </w:style>
  <w:style w:type="paragraph" w:customStyle="1" w:styleId="8D21C0BC1B8D4D669C020ECE09D652DE">
    <w:name w:val="8D21C0BC1B8D4D669C020ECE09D652DE"/>
    <w:rsid w:val="00147634"/>
  </w:style>
  <w:style w:type="paragraph" w:customStyle="1" w:styleId="BF20DBA107A449F5919EAE2F203FDA76">
    <w:name w:val="BF20DBA107A449F5919EAE2F203FDA76"/>
    <w:rsid w:val="00147634"/>
  </w:style>
  <w:style w:type="paragraph" w:customStyle="1" w:styleId="ECE2D9AC375F469FA0AFED17FC30567E">
    <w:name w:val="ECE2D9AC375F469FA0AFED17FC30567E"/>
    <w:rsid w:val="00147634"/>
  </w:style>
  <w:style w:type="paragraph" w:customStyle="1" w:styleId="249DE2BFE18C47578AF82C962AF5500F">
    <w:name w:val="249DE2BFE18C47578AF82C962AF5500F"/>
    <w:rsid w:val="00147634"/>
  </w:style>
  <w:style w:type="paragraph" w:customStyle="1" w:styleId="234BC82BF0B9461891EE72E106BF2BF4">
    <w:name w:val="234BC82BF0B9461891EE72E106BF2BF4"/>
    <w:rsid w:val="00147634"/>
  </w:style>
  <w:style w:type="paragraph" w:customStyle="1" w:styleId="C961ED4F8C3C417794FDAAA3CE5DE0B4">
    <w:name w:val="C961ED4F8C3C417794FDAAA3CE5DE0B4"/>
    <w:rsid w:val="00147634"/>
  </w:style>
  <w:style w:type="paragraph" w:customStyle="1" w:styleId="8F1E3D4D8C33486983B8B11AF8616017">
    <w:name w:val="8F1E3D4D8C33486983B8B11AF8616017"/>
    <w:rsid w:val="00147634"/>
  </w:style>
  <w:style w:type="paragraph" w:customStyle="1" w:styleId="0DB70EBBA9B44FBABF2DC4EDBA19A647">
    <w:name w:val="0DB70EBBA9B44FBABF2DC4EDBA19A647"/>
    <w:rsid w:val="00147634"/>
  </w:style>
  <w:style w:type="paragraph" w:customStyle="1" w:styleId="ABA88ECBC57C45E5B7DC96C3142801AE">
    <w:name w:val="ABA88ECBC57C45E5B7DC96C3142801AE"/>
    <w:rsid w:val="00147634"/>
  </w:style>
  <w:style w:type="paragraph" w:customStyle="1" w:styleId="B60467537F5F4368A1FB8F9AB5DBBEB7">
    <w:name w:val="B60467537F5F4368A1FB8F9AB5DBBEB7"/>
    <w:rsid w:val="00147634"/>
  </w:style>
  <w:style w:type="paragraph" w:customStyle="1" w:styleId="32C237E8249E44FD8599F2553DCF8351">
    <w:name w:val="32C237E8249E44FD8599F2553DCF8351"/>
    <w:rsid w:val="00147634"/>
  </w:style>
  <w:style w:type="paragraph" w:customStyle="1" w:styleId="5DC140E75B864A298906DE6B32CA4AC1">
    <w:name w:val="5DC140E75B864A298906DE6B32CA4AC1"/>
    <w:rsid w:val="00147634"/>
  </w:style>
  <w:style w:type="paragraph" w:customStyle="1" w:styleId="FD4F7391A13643BBA7EA7344B233993C">
    <w:name w:val="FD4F7391A13643BBA7EA7344B233993C"/>
    <w:rsid w:val="00147634"/>
  </w:style>
  <w:style w:type="paragraph" w:customStyle="1" w:styleId="B85835FCD66B4CA3AE45C56913CF9651">
    <w:name w:val="B85835FCD66B4CA3AE45C56913CF9651"/>
    <w:rsid w:val="00147634"/>
  </w:style>
  <w:style w:type="paragraph" w:customStyle="1" w:styleId="1CED450E332D4AC98066FD18E508A89A">
    <w:name w:val="1CED450E332D4AC98066FD18E508A89A"/>
    <w:rsid w:val="00147634"/>
  </w:style>
  <w:style w:type="paragraph" w:customStyle="1" w:styleId="A9FFFADF71AD4A038C4786BF61948081">
    <w:name w:val="A9FFFADF71AD4A038C4786BF61948081"/>
    <w:rsid w:val="00147634"/>
  </w:style>
  <w:style w:type="paragraph" w:customStyle="1" w:styleId="DB62F54DFCFA463B8E38AC0D3653179C">
    <w:name w:val="DB62F54DFCFA463B8E38AC0D3653179C"/>
    <w:rsid w:val="00147634"/>
  </w:style>
  <w:style w:type="paragraph" w:customStyle="1" w:styleId="FAB4754A44C34ACCAD41D48A98A92056">
    <w:name w:val="FAB4754A44C34ACCAD41D48A98A92056"/>
    <w:rsid w:val="00147634"/>
  </w:style>
  <w:style w:type="paragraph" w:customStyle="1" w:styleId="988C8484162B47EBA3932DCE1CBC088A">
    <w:name w:val="988C8484162B47EBA3932DCE1CBC088A"/>
    <w:rsid w:val="00147634"/>
  </w:style>
  <w:style w:type="paragraph" w:customStyle="1" w:styleId="E01CE1E07E8F4CF58DC944C25704218B">
    <w:name w:val="E01CE1E07E8F4CF58DC944C25704218B"/>
    <w:rsid w:val="001476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7C5EAD-19FF-4FE0-BF07-6EBB5BD2BC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0D0F2B8-3BE2-4785-B88D-FED0849B60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AB8A44-026D-4A6E-81CC-41A3BB68D1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D0F93C0-3B95-43C9-87E2-BC67B574B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Formulaire d’inscription repas</Template>
  <TotalTime>0</TotalTime>
  <Pages>2</Pages>
  <Words>309</Words>
  <Characters>1702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2019-11-23T09:55:00Z</dcterms:created>
  <dcterms:modified xsi:type="dcterms:W3CDTF">2019-11-23T17:37:00Z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